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Style w:val="TittelTegn"/>
        </w:rPr>
        <w:alias w:val="Skriv inn navnet på programmet/konferansen"/>
        <w:tag w:val="Program/konferanse/kurs"/>
        <w:id w:val="-1235555042"/>
        <w:placeholder>
          <w:docPart w:val="DefaultPlaceholder_1082065158"/>
        </w:placeholder>
      </w:sdtPr>
      <w:sdtEndPr>
        <w:rPr>
          <w:rStyle w:val="TittelTegn"/>
        </w:rPr>
      </w:sdtEndPr>
      <w:sdtContent>
        <w:p w14:paraId="4F5DDF53" w14:textId="08BBA4A5" w:rsidR="000C50CA" w:rsidRDefault="0008763F" w:rsidP="00B901BD">
          <w:pPr>
            <w:pStyle w:val="Tittel"/>
          </w:pPr>
          <w:r>
            <w:t>Tverrfaglig opplæringsprogram</w:t>
          </w:r>
        </w:p>
      </w:sdtContent>
    </w:sdt>
    <w:p w14:paraId="0F2D9142" w14:textId="2CF55D4D" w:rsidR="00292FD7" w:rsidRDefault="00292FD7" w:rsidP="00A65CDA">
      <w:r>
        <w:t>Å se og snakke med barn om vold og seksuelle overgrep. Om handlingskompetanse og barnesamtalen.</w:t>
      </w:r>
    </w:p>
    <w:p w14:paraId="59C1B35D" w14:textId="646F861F" w:rsidR="00A65CDA" w:rsidRPr="00A65CDA" w:rsidRDefault="0008763F" w:rsidP="00C3449A">
      <w:r>
        <w:t>Dag 1</w:t>
      </w:r>
    </w:p>
    <w:tbl>
      <w:tblPr>
        <w:tblStyle w:val="Tabellrutenet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7967"/>
      </w:tblGrid>
      <w:tr w:rsidR="00690930" w14:paraId="32AF6F5D" w14:textId="77777777" w:rsidTr="00690930">
        <w:trPr>
          <w:trHeight w:val="263"/>
        </w:trPr>
        <w:sdt>
          <w:sdtPr>
            <w:alias w:val="Tidspunkt"/>
            <w:tag w:val="tidspunkt"/>
            <w:id w:val="-838544870"/>
            <w:placeholder>
              <w:docPart w:val="9C86BE7E839044B7AD5EA232EA2F4B87"/>
            </w:placeholder>
          </w:sdtPr>
          <w:sdtEndPr/>
          <w:sdtContent>
            <w:tc>
              <w:tcPr>
                <w:tcW w:w="959" w:type="dxa"/>
                <w:vMerge w:val="restart"/>
              </w:tcPr>
              <w:p w14:paraId="0739F3B8" w14:textId="4E19C0F4" w:rsidR="00690930" w:rsidRDefault="0008763F" w:rsidP="0008763F">
                <w:r>
                  <w:t>11.30</w:t>
                </w:r>
              </w:p>
            </w:tc>
          </w:sdtContent>
        </w:sdt>
        <w:sdt>
          <w:sdtPr>
            <w:rPr>
              <w:rStyle w:val="Overskrift2Tegn"/>
            </w:rPr>
            <w:alias w:val="Skriv inn navn på denne posten i programmet"/>
            <w:tag w:val="denne posten på programmet"/>
            <w:id w:val="1647860472"/>
            <w:placeholder>
              <w:docPart w:val="D2EC0D99E5A34BD2B014326D2C7AF5A3"/>
            </w:placeholder>
          </w:sdtPr>
          <w:sdtEndPr>
            <w:rPr>
              <w:rStyle w:val="Standardskriftforavsnitt"/>
              <w:rFonts w:eastAsiaTheme="minorHAnsi"/>
              <w:b w:val="0"/>
              <w:bCs w:val="0"/>
              <w:color w:val="auto"/>
              <w:sz w:val="22"/>
              <w:szCs w:val="22"/>
            </w:rPr>
          </w:sdtEndPr>
          <w:sdtContent>
            <w:tc>
              <w:tcPr>
                <w:tcW w:w="7967" w:type="dxa"/>
              </w:tcPr>
              <w:p w14:paraId="55477DBC" w14:textId="5DC08B16" w:rsidR="00690930" w:rsidRDefault="0008763F" w:rsidP="0008763F">
                <w:r>
                  <w:t>Lunsj</w:t>
                </w:r>
              </w:p>
            </w:tc>
          </w:sdtContent>
        </w:sdt>
      </w:tr>
      <w:tr w:rsidR="00690930" w14:paraId="41187C43" w14:textId="77777777" w:rsidTr="00A65CDA">
        <w:trPr>
          <w:trHeight w:val="262"/>
        </w:trPr>
        <w:tc>
          <w:tcPr>
            <w:tcW w:w="959" w:type="dxa"/>
            <w:vMerge/>
          </w:tcPr>
          <w:p w14:paraId="51AE01CB" w14:textId="77777777" w:rsidR="00690930" w:rsidRDefault="00690930" w:rsidP="00A65CDA"/>
        </w:tc>
        <w:tc>
          <w:tcPr>
            <w:tcW w:w="7967" w:type="dxa"/>
          </w:tcPr>
          <w:p w14:paraId="1B87BADD" w14:textId="2CD46BCA" w:rsidR="00690930" w:rsidRDefault="00690930" w:rsidP="00C3449A"/>
        </w:tc>
      </w:tr>
      <w:tr w:rsidR="00690930" w14:paraId="2A2BAFE5" w14:textId="77777777" w:rsidTr="00690930">
        <w:trPr>
          <w:trHeight w:val="263"/>
        </w:trPr>
        <w:sdt>
          <w:sdtPr>
            <w:alias w:val="Tidspunkt"/>
            <w:tag w:val="tidspunkt"/>
            <w:id w:val="-1634165774"/>
            <w:placeholder>
              <w:docPart w:val="F94EE4DA68DB44D895C7A8BFD2C7FA4A"/>
            </w:placeholder>
          </w:sdtPr>
          <w:sdtEndPr/>
          <w:sdtContent>
            <w:tc>
              <w:tcPr>
                <w:tcW w:w="959" w:type="dxa"/>
                <w:vMerge w:val="restart"/>
              </w:tcPr>
              <w:p w14:paraId="0F500301" w14:textId="074FEE1C" w:rsidR="00690930" w:rsidRDefault="0008763F" w:rsidP="0008763F">
                <w:r>
                  <w:t>12.30</w:t>
                </w:r>
              </w:p>
            </w:tc>
          </w:sdtContent>
        </w:sdt>
        <w:sdt>
          <w:sdtPr>
            <w:rPr>
              <w:rStyle w:val="Overskrift2Tegn"/>
            </w:rPr>
            <w:alias w:val="Skriv inn navn på denne posten i programmet"/>
            <w:tag w:val="denne posten på programmet"/>
            <w:id w:val="-148753279"/>
            <w:placeholder>
              <w:docPart w:val="5D6A083DAF974DDBA394447327A349B3"/>
            </w:placeholder>
          </w:sdtPr>
          <w:sdtEndPr>
            <w:rPr>
              <w:rStyle w:val="Standardskriftforavsnitt"/>
              <w:rFonts w:eastAsiaTheme="minorHAnsi"/>
              <w:b w:val="0"/>
              <w:bCs w:val="0"/>
              <w:color w:val="auto"/>
              <w:sz w:val="22"/>
              <w:szCs w:val="22"/>
            </w:rPr>
          </w:sdtEndPr>
          <w:sdtContent>
            <w:tc>
              <w:tcPr>
                <w:tcW w:w="7967" w:type="dxa"/>
              </w:tcPr>
              <w:p w14:paraId="0B8FE408" w14:textId="5A2CC7B4" w:rsidR="00690930" w:rsidRDefault="0008763F" w:rsidP="0008763F">
                <w:r>
                  <w:t>Forelesning</w:t>
                </w:r>
              </w:p>
            </w:tc>
          </w:sdtContent>
        </w:sdt>
      </w:tr>
      <w:tr w:rsidR="00690930" w14:paraId="483D5D6A" w14:textId="77777777" w:rsidTr="00A65CDA">
        <w:trPr>
          <w:trHeight w:val="262"/>
        </w:trPr>
        <w:tc>
          <w:tcPr>
            <w:tcW w:w="959" w:type="dxa"/>
            <w:vMerge/>
          </w:tcPr>
          <w:p w14:paraId="11697C28" w14:textId="77777777" w:rsidR="00690930" w:rsidRDefault="00690930"/>
        </w:tc>
        <w:sdt>
          <w:sdtPr>
            <w:alias w:val="hvem holder foredraget/innlegget"/>
            <w:tag w:val="navn på innleder"/>
            <w:id w:val="-2082748277"/>
            <w:placeholder>
              <w:docPart w:val="E83C1A02EC284DAFB55750DD6B26B2D9"/>
            </w:placeholder>
          </w:sdtPr>
          <w:sdtEndPr/>
          <w:sdtContent>
            <w:tc>
              <w:tcPr>
                <w:tcW w:w="7967" w:type="dxa"/>
              </w:tcPr>
              <w:p w14:paraId="16CCC20E" w14:textId="4DDD1E9D" w:rsidR="00690930" w:rsidRPr="00690930" w:rsidRDefault="0008763F" w:rsidP="0008763F">
                <w:pPr>
                  <w:rPr>
                    <w:rStyle w:val="Overskrift2Tegn"/>
                  </w:rPr>
                </w:pPr>
                <w:r>
                  <w:t>v/ Regionalt ressurssenter om vold, traumatisk stress og selvmordsforebygging (RVTS)</w:t>
                </w:r>
              </w:p>
            </w:tc>
          </w:sdtContent>
        </w:sdt>
      </w:tr>
      <w:tr w:rsidR="00690930" w14:paraId="3BAE9321" w14:textId="77777777" w:rsidTr="00690930">
        <w:trPr>
          <w:trHeight w:val="263"/>
        </w:trPr>
        <w:sdt>
          <w:sdtPr>
            <w:alias w:val="Tidspunkt"/>
            <w:tag w:val="tidspunkt"/>
            <w:id w:val="-1852631674"/>
            <w:placeholder>
              <w:docPart w:val="3B036E89CABD45A7A1214507345EB568"/>
            </w:placeholder>
          </w:sdtPr>
          <w:sdtEndPr/>
          <w:sdtContent>
            <w:tc>
              <w:tcPr>
                <w:tcW w:w="959" w:type="dxa"/>
                <w:vMerge w:val="restart"/>
              </w:tcPr>
              <w:p w14:paraId="6907A560" w14:textId="6DEF2C3E" w:rsidR="00690930" w:rsidRDefault="0008763F" w:rsidP="0008763F">
                <w:r>
                  <w:t>15.30</w:t>
                </w:r>
              </w:p>
            </w:tc>
          </w:sdtContent>
        </w:sdt>
        <w:sdt>
          <w:sdtPr>
            <w:rPr>
              <w:rStyle w:val="Overskrift2Tegn"/>
            </w:rPr>
            <w:alias w:val="Skriv inn navn på denne posten i programmet"/>
            <w:tag w:val="denne posten på programmet"/>
            <w:id w:val="-1655141196"/>
            <w:placeholder>
              <w:docPart w:val="1C28A936667547829F9F772DAB680787"/>
            </w:placeholder>
          </w:sdtPr>
          <w:sdtEndPr>
            <w:rPr>
              <w:rStyle w:val="Standardskriftforavsnitt"/>
              <w:rFonts w:eastAsiaTheme="minorHAnsi"/>
              <w:b w:val="0"/>
              <w:bCs w:val="0"/>
              <w:color w:val="auto"/>
              <w:sz w:val="22"/>
              <w:szCs w:val="22"/>
            </w:rPr>
          </w:sdtEndPr>
          <w:sdtContent>
            <w:tc>
              <w:tcPr>
                <w:tcW w:w="7967" w:type="dxa"/>
              </w:tcPr>
              <w:p w14:paraId="65605520" w14:textId="67371E59" w:rsidR="00690930" w:rsidRDefault="0008763F" w:rsidP="0008763F">
                <w:r>
                  <w:t>Pause</w:t>
                </w:r>
              </w:p>
            </w:tc>
          </w:sdtContent>
        </w:sdt>
      </w:tr>
      <w:tr w:rsidR="00690930" w14:paraId="4E941DE1" w14:textId="77777777" w:rsidTr="00A65CDA">
        <w:trPr>
          <w:trHeight w:val="262"/>
        </w:trPr>
        <w:tc>
          <w:tcPr>
            <w:tcW w:w="959" w:type="dxa"/>
            <w:vMerge/>
          </w:tcPr>
          <w:p w14:paraId="6BB6BA62" w14:textId="77777777" w:rsidR="00690930" w:rsidRDefault="00690930"/>
        </w:tc>
        <w:tc>
          <w:tcPr>
            <w:tcW w:w="7967" w:type="dxa"/>
          </w:tcPr>
          <w:p w14:paraId="5C19385D" w14:textId="476B215E" w:rsidR="00690930" w:rsidRDefault="00690930" w:rsidP="00C3449A"/>
        </w:tc>
      </w:tr>
      <w:tr w:rsidR="00690930" w14:paraId="6F18C630" w14:textId="77777777" w:rsidTr="00690930">
        <w:trPr>
          <w:trHeight w:val="263"/>
        </w:trPr>
        <w:sdt>
          <w:sdtPr>
            <w:alias w:val="Tidspunkt"/>
            <w:tag w:val="tidspunkt"/>
            <w:id w:val="84120617"/>
            <w:placeholder>
              <w:docPart w:val="73312ECCDD1D44C183196D2966FB4234"/>
            </w:placeholder>
          </w:sdtPr>
          <w:sdtEndPr/>
          <w:sdtContent>
            <w:tc>
              <w:tcPr>
                <w:tcW w:w="959" w:type="dxa"/>
                <w:vMerge w:val="restart"/>
              </w:tcPr>
              <w:p w14:paraId="334F1F0C" w14:textId="190F9D19" w:rsidR="00690930" w:rsidRDefault="0008763F" w:rsidP="0008763F">
                <w:r>
                  <w:t>18.00</w:t>
                </w:r>
              </w:p>
            </w:tc>
          </w:sdtContent>
        </w:sdt>
        <w:sdt>
          <w:sdtPr>
            <w:rPr>
              <w:rStyle w:val="Overskrift2Tegn"/>
            </w:rPr>
            <w:alias w:val="Skriv inn navn på denne posten i programmet"/>
            <w:tag w:val="denne posten på programmet"/>
            <w:id w:val="1464010778"/>
            <w:placeholder>
              <w:docPart w:val="EB6A6E0353484F66A88C52F61E3B81F5"/>
            </w:placeholder>
          </w:sdtPr>
          <w:sdtEndPr>
            <w:rPr>
              <w:rStyle w:val="Standardskriftforavsnitt"/>
              <w:rFonts w:eastAsiaTheme="minorHAnsi"/>
              <w:b w:val="0"/>
              <w:bCs w:val="0"/>
              <w:color w:val="auto"/>
              <w:sz w:val="22"/>
              <w:szCs w:val="22"/>
            </w:rPr>
          </w:sdtEndPr>
          <w:sdtContent>
            <w:tc>
              <w:tcPr>
                <w:tcW w:w="7967" w:type="dxa"/>
              </w:tcPr>
              <w:p w14:paraId="7D66E2D3" w14:textId="166FA906" w:rsidR="00690930" w:rsidRDefault="0008763F" w:rsidP="0008763F">
                <w:r>
                  <w:t>Avslutning</w:t>
                </w:r>
                <w:r w:rsidR="00292FD7">
                  <w:t xml:space="preserve"> dag 1</w:t>
                </w:r>
              </w:p>
            </w:tc>
          </w:sdtContent>
        </w:sdt>
      </w:tr>
      <w:tr w:rsidR="00690930" w14:paraId="79D47144" w14:textId="77777777" w:rsidTr="00A65CDA">
        <w:trPr>
          <w:trHeight w:val="262"/>
        </w:trPr>
        <w:tc>
          <w:tcPr>
            <w:tcW w:w="959" w:type="dxa"/>
            <w:vMerge/>
          </w:tcPr>
          <w:p w14:paraId="5A694AE7" w14:textId="77777777" w:rsidR="00690930" w:rsidRDefault="00690930"/>
        </w:tc>
        <w:tc>
          <w:tcPr>
            <w:tcW w:w="7967" w:type="dxa"/>
          </w:tcPr>
          <w:p w14:paraId="146B7782" w14:textId="34CCBDF0" w:rsidR="00690930" w:rsidRDefault="00690930" w:rsidP="00C3449A"/>
        </w:tc>
      </w:tr>
      <w:tr w:rsidR="00690930" w14:paraId="2BEDFDBC" w14:textId="77777777" w:rsidTr="00690930">
        <w:trPr>
          <w:trHeight w:val="263"/>
        </w:trPr>
        <w:sdt>
          <w:sdtPr>
            <w:alias w:val="Tidspunkt"/>
            <w:tag w:val="tidspunkt"/>
            <w:id w:val="-27880789"/>
            <w:placeholder>
              <w:docPart w:val="FB2036E0166247E58590E4851F6054D0"/>
            </w:placeholder>
          </w:sdtPr>
          <w:sdtEndPr/>
          <w:sdtContent>
            <w:tc>
              <w:tcPr>
                <w:tcW w:w="959" w:type="dxa"/>
                <w:vMerge w:val="restart"/>
              </w:tcPr>
              <w:p w14:paraId="2478244A" w14:textId="7322EF2A" w:rsidR="00690930" w:rsidRDefault="0008763F" w:rsidP="0008763F">
                <w:r>
                  <w:t>19.30</w:t>
                </w:r>
              </w:p>
            </w:tc>
          </w:sdtContent>
        </w:sdt>
        <w:sdt>
          <w:sdtPr>
            <w:rPr>
              <w:rStyle w:val="Overskrift2Tegn"/>
            </w:rPr>
            <w:alias w:val="Skriv inn navn på denne posten i programmet"/>
            <w:tag w:val="denne posten på programmet"/>
            <w:id w:val="-1758284649"/>
            <w:placeholder>
              <w:docPart w:val="3DCE612A530B46F6B2761DCE0DACD198"/>
            </w:placeholder>
          </w:sdtPr>
          <w:sdtEndPr>
            <w:rPr>
              <w:rStyle w:val="Standardskriftforavsnitt"/>
              <w:rFonts w:eastAsiaTheme="minorHAnsi"/>
              <w:b w:val="0"/>
              <w:bCs w:val="0"/>
              <w:color w:val="auto"/>
              <w:sz w:val="22"/>
              <w:szCs w:val="22"/>
            </w:rPr>
          </w:sdtEndPr>
          <w:sdtContent>
            <w:tc>
              <w:tcPr>
                <w:tcW w:w="7967" w:type="dxa"/>
              </w:tcPr>
              <w:p w14:paraId="3014E04F" w14:textId="05F007FF" w:rsidR="00690930" w:rsidRDefault="0008763F" w:rsidP="0008763F">
                <w:r>
                  <w:t>Middag</w:t>
                </w:r>
              </w:p>
            </w:tc>
          </w:sdtContent>
        </w:sdt>
      </w:tr>
      <w:tr w:rsidR="00690930" w14:paraId="0E19D028" w14:textId="77777777" w:rsidTr="00A65CDA">
        <w:trPr>
          <w:trHeight w:val="262"/>
        </w:trPr>
        <w:tc>
          <w:tcPr>
            <w:tcW w:w="959" w:type="dxa"/>
            <w:vMerge/>
          </w:tcPr>
          <w:p w14:paraId="7513DEF4" w14:textId="77777777" w:rsidR="00690930" w:rsidRDefault="00690930"/>
        </w:tc>
        <w:tc>
          <w:tcPr>
            <w:tcW w:w="7967" w:type="dxa"/>
          </w:tcPr>
          <w:p w14:paraId="165D2324" w14:textId="472AB28B" w:rsidR="00690930" w:rsidRDefault="00690930" w:rsidP="00C3449A"/>
        </w:tc>
      </w:tr>
      <w:tr w:rsidR="00690930" w14:paraId="0CAABB68" w14:textId="77777777" w:rsidTr="00690930">
        <w:trPr>
          <w:trHeight w:val="263"/>
        </w:trPr>
        <w:sdt>
          <w:sdtPr>
            <w:alias w:val="Tidspunkt"/>
            <w:tag w:val="tidspunkt"/>
            <w:id w:val="170612029"/>
            <w:placeholder>
              <w:docPart w:val="FB45723724C54ABE854730DA5481F065"/>
            </w:placeholder>
          </w:sdtPr>
          <w:sdtEndPr/>
          <w:sdtContent>
            <w:tc>
              <w:tcPr>
                <w:tcW w:w="959" w:type="dxa"/>
                <w:vMerge w:val="restart"/>
              </w:tcPr>
              <w:p w14:paraId="642BD043" w14:textId="21546B24" w:rsidR="00690930" w:rsidRDefault="0008763F" w:rsidP="0008763F">
                <w:r>
                  <w:t>Dag 2</w:t>
                </w:r>
              </w:p>
            </w:tc>
          </w:sdtContent>
        </w:sdt>
        <w:tc>
          <w:tcPr>
            <w:tcW w:w="7967" w:type="dxa"/>
          </w:tcPr>
          <w:p w14:paraId="7FE198AA" w14:textId="24A990C9" w:rsidR="00690930" w:rsidRDefault="00690930" w:rsidP="00C3449A"/>
        </w:tc>
      </w:tr>
      <w:tr w:rsidR="00690930" w14:paraId="0A05B413" w14:textId="77777777" w:rsidTr="00A65CDA">
        <w:trPr>
          <w:trHeight w:val="262"/>
        </w:trPr>
        <w:tc>
          <w:tcPr>
            <w:tcW w:w="959" w:type="dxa"/>
            <w:vMerge/>
          </w:tcPr>
          <w:p w14:paraId="3D384C10" w14:textId="77777777" w:rsidR="00690930" w:rsidRDefault="00690930"/>
        </w:tc>
        <w:tc>
          <w:tcPr>
            <w:tcW w:w="7967" w:type="dxa"/>
          </w:tcPr>
          <w:p w14:paraId="33CAE6D1" w14:textId="5AEBB5F5" w:rsidR="00690930" w:rsidRDefault="00690930" w:rsidP="00C3449A"/>
        </w:tc>
      </w:tr>
      <w:tr w:rsidR="00690930" w14:paraId="3422C8D8" w14:textId="77777777" w:rsidTr="00690930">
        <w:trPr>
          <w:trHeight w:val="263"/>
        </w:trPr>
        <w:sdt>
          <w:sdtPr>
            <w:alias w:val="Tidspunkt"/>
            <w:tag w:val="tidspunkt"/>
            <w:id w:val="34407820"/>
            <w:placeholder>
              <w:docPart w:val="A6D22A9A2DC34BBA859E645920B66529"/>
            </w:placeholder>
          </w:sdtPr>
          <w:sdtEndPr/>
          <w:sdtContent>
            <w:tc>
              <w:tcPr>
                <w:tcW w:w="959" w:type="dxa"/>
                <w:vMerge w:val="restart"/>
              </w:tcPr>
              <w:p w14:paraId="0CE42BD3" w14:textId="1C87BD2D" w:rsidR="00690930" w:rsidRDefault="0008763F" w:rsidP="0008763F">
                <w:r>
                  <w:t>09.00</w:t>
                </w:r>
              </w:p>
            </w:tc>
          </w:sdtContent>
        </w:sdt>
        <w:sdt>
          <w:sdtPr>
            <w:rPr>
              <w:rStyle w:val="Overskrift2Tegn"/>
            </w:rPr>
            <w:alias w:val="Skriv inn navn på denne posten i programmet"/>
            <w:tag w:val="denne posten på programmet"/>
            <w:id w:val="-1244408117"/>
            <w:placeholder>
              <w:docPart w:val="E04AFBB2B0924608B03D38925DAA74E2"/>
            </w:placeholder>
          </w:sdtPr>
          <w:sdtEndPr>
            <w:rPr>
              <w:rStyle w:val="Standardskriftforavsnitt"/>
              <w:rFonts w:eastAsiaTheme="minorHAnsi"/>
              <w:b w:val="0"/>
              <w:bCs w:val="0"/>
              <w:color w:val="auto"/>
              <w:sz w:val="22"/>
              <w:szCs w:val="22"/>
            </w:rPr>
          </w:sdtEndPr>
          <w:sdtContent>
            <w:tc>
              <w:tcPr>
                <w:tcW w:w="7967" w:type="dxa"/>
              </w:tcPr>
              <w:p w14:paraId="2871E31E" w14:textId="66C8A1F4" w:rsidR="00690930" w:rsidRDefault="0008763F" w:rsidP="0008763F">
                <w:r>
                  <w:t>Forelesning</w:t>
                </w:r>
                <w:r w:rsidR="00C3449A">
                  <w:t xml:space="preserve"> v/ RVTS</w:t>
                </w:r>
              </w:p>
            </w:tc>
          </w:sdtContent>
        </w:sdt>
      </w:tr>
      <w:tr w:rsidR="00690930" w14:paraId="5826814D" w14:textId="77777777" w:rsidTr="00A65CDA">
        <w:trPr>
          <w:trHeight w:val="262"/>
        </w:trPr>
        <w:tc>
          <w:tcPr>
            <w:tcW w:w="959" w:type="dxa"/>
            <w:vMerge/>
          </w:tcPr>
          <w:p w14:paraId="1E69213F" w14:textId="77777777" w:rsidR="00690930" w:rsidRDefault="00690930"/>
        </w:tc>
        <w:tc>
          <w:tcPr>
            <w:tcW w:w="7967" w:type="dxa"/>
          </w:tcPr>
          <w:p w14:paraId="422D1FB7" w14:textId="430AA5E6" w:rsidR="00690930" w:rsidRDefault="00690930" w:rsidP="00C3449A"/>
        </w:tc>
      </w:tr>
      <w:tr w:rsidR="00690930" w14:paraId="72811FA2" w14:textId="77777777" w:rsidTr="00690930">
        <w:trPr>
          <w:trHeight w:val="263"/>
        </w:trPr>
        <w:sdt>
          <w:sdtPr>
            <w:alias w:val="Tidspunkt"/>
            <w:tag w:val="tidspunkt"/>
            <w:id w:val="1508701924"/>
            <w:placeholder>
              <w:docPart w:val="4AF0B0C5947F4FAF9D2A3A9E7D591FF5"/>
            </w:placeholder>
          </w:sdtPr>
          <w:sdtEndPr/>
          <w:sdtContent>
            <w:tc>
              <w:tcPr>
                <w:tcW w:w="959" w:type="dxa"/>
                <w:vMerge w:val="restart"/>
              </w:tcPr>
              <w:p w14:paraId="44436B4B" w14:textId="0ABC1A9F" w:rsidR="00292FD7" w:rsidRDefault="00292FD7" w:rsidP="00292FD7">
                <w:r>
                  <w:t>10.30</w:t>
                </w:r>
              </w:p>
              <w:p w14:paraId="63865541" w14:textId="77777777" w:rsidR="00C3449A" w:rsidRDefault="00C3449A" w:rsidP="00292FD7">
                <w:bookmarkStart w:id="0" w:name="_GoBack"/>
                <w:bookmarkEnd w:id="0"/>
              </w:p>
              <w:p w14:paraId="357FE33B" w14:textId="6977E35A" w:rsidR="00690930" w:rsidRDefault="00292FD7" w:rsidP="00292FD7">
                <w:r>
                  <w:t>13.30</w:t>
                </w:r>
              </w:p>
            </w:tc>
          </w:sdtContent>
        </w:sdt>
        <w:sdt>
          <w:sdtPr>
            <w:rPr>
              <w:rStyle w:val="Overskrift2Tegn"/>
            </w:rPr>
            <w:alias w:val="Skriv inn navn på denne posten i programmet"/>
            <w:tag w:val="denne posten på programmet"/>
            <w:id w:val="1651241661"/>
            <w:placeholder>
              <w:docPart w:val="49A3CA586D9D4C53BC0F5F7DB065D93C"/>
            </w:placeholder>
          </w:sdtPr>
          <w:sdtEndPr>
            <w:rPr>
              <w:rStyle w:val="Standardskriftforavsnitt"/>
              <w:rFonts w:eastAsiaTheme="minorHAnsi"/>
              <w:b w:val="0"/>
              <w:bCs w:val="0"/>
              <w:color w:val="auto"/>
              <w:sz w:val="22"/>
              <w:szCs w:val="22"/>
            </w:rPr>
          </w:sdtEndPr>
          <w:sdtContent>
            <w:tc>
              <w:tcPr>
                <w:tcW w:w="7967" w:type="dxa"/>
              </w:tcPr>
              <w:p w14:paraId="0A8B4A91" w14:textId="77777777" w:rsidR="00C3449A" w:rsidRDefault="00292FD7" w:rsidP="00292FD7">
                <w:r>
                  <w:t xml:space="preserve">Pause </w:t>
                </w:r>
              </w:p>
              <w:p w14:paraId="063D2355" w14:textId="1CB84045" w:rsidR="00690930" w:rsidRDefault="00690930" w:rsidP="00292FD7"/>
            </w:tc>
          </w:sdtContent>
        </w:sdt>
      </w:tr>
      <w:tr w:rsidR="00690930" w14:paraId="09BEEC23" w14:textId="77777777" w:rsidTr="00A65CDA">
        <w:trPr>
          <w:trHeight w:val="262"/>
        </w:trPr>
        <w:tc>
          <w:tcPr>
            <w:tcW w:w="959" w:type="dxa"/>
            <w:vMerge/>
          </w:tcPr>
          <w:p w14:paraId="4DA0464B" w14:textId="77777777" w:rsidR="00690930" w:rsidRDefault="00690930"/>
        </w:tc>
        <w:sdt>
          <w:sdtPr>
            <w:alias w:val="hvem holder foredraget/innlegget"/>
            <w:tag w:val="navn på innleder"/>
            <w:id w:val="-1719045587"/>
            <w:placeholder>
              <w:docPart w:val="0E0E628FD5E247708DADBDD641633F4C"/>
            </w:placeholder>
          </w:sdtPr>
          <w:sdtEndPr/>
          <w:sdtContent>
            <w:tc>
              <w:tcPr>
                <w:tcW w:w="7967" w:type="dxa"/>
              </w:tcPr>
              <w:p w14:paraId="18B59918" w14:textId="6D55FA49" w:rsidR="00690930" w:rsidRDefault="00292FD7" w:rsidP="00292FD7">
                <w:r>
                  <w:t>Avslutning og lunsj</w:t>
                </w:r>
              </w:p>
            </w:tc>
          </w:sdtContent>
        </w:sdt>
      </w:tr>
    </w:tbl>
    <w:p w14:paraId="4F5DDF54" w14:textId="77777777" w:rsidR="00BF07C2" w:rsidRDefault="00BF07C2"/>
    <w:p w14:paraId="4F5DDF56" w14:textId="77777777" w:rsidR="000C50CA" w:rsidRDefault="000C50CA">
      <w:pPr>
        <w:sectPr w:rsidR="000C50CA" w:rsidSect="00C75BB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 w:code="9"/>
          <w:pgMar w:top="425" w:right="1418" w:bottom="1985" w:left="1418" w:header="454" w:footer="130" w:gutter="284"/>
          <w:cols w:space="708"/>
          <w:titlePg/>
          <w:docGrid w:linePitch="360"/>
        </w:sectPr>
      </w:pPr>
    </w:p>
    <w:p w14:paraId="4F5DDF73" w14:textId="77777777" w:rsidR="000C50CA" w:rsidRPr="00031C0E" w:rsidRDefault="000C50CA" w:rsidP="00280BAB">
      <w:bookmarkStart w:id="2" w:name="MottakerNavn"/>
      <w:bookmarkEnd w:id="2"/>
    </w:p>
    <w:sectPr w:rsidR="000C50CA" w:rsidRPr="00031C0E" w:rsidSect="00C75BBE">
      <w:headerReference w:type="default" r:id="rId20"/>
      <w:footerReference w:type="default" r:id="rId21"/>
      <w:type w:val="continuous"/>
      <w:pgSz w:w="11906" w:h="16838" w:code="9"/>
      <w:pgMar w:top="2155" w:right="1418" w:bottom="1985" w:left="1418" w:header="454" w:footer="14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2E7044" w14:textId="77777777" w:rsidR="002D67CD" w:rsidRDefault="002D67CD">
      <w:r>
        <w:separator/>
      </w:r>
    </w:p>
  </w:endnote>
  <w:endnote w:type="continuationSeparator" w:id="0">
    <w:p w14:paraId="2C733714" w14:textId="77777777" w:rsidR="002D67CD" w:rsidRDefault="002D6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4B7876" w14:textId="77777777" w:rsidR="0066769B" w:rsidRDefault="0066769B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29F7E9" w14:textId="77777777" w:rsidR="0066769B" w:rsidRDefault="0066769B">
    <w:pPr>
      <w:pStyle w:val="Bunn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DDFA4" w14:textId="3368AF3C" w:rsidR="00A65CDA" w:rsidRDefault="00A65CDA" w:rsidP="00225EE2">
    <w:pPr>
      <w:pStyle w:val="Bunntekst"/>
    </w:pPr>
    <w:bookmarkStart w:id="1" w:name="OvAdmBetegnelse"/>
    <w:bookmarkEnd w:id="1"/>
    <w:r>
      <w:rPr>
        <w:noProof/>
      </w:rPr>
      <w:drawing>
        <wp:anchor distT="0" distB="0" distL="114300" distR="114300" simplePos="0" relativeHeight="251674112" behindDoc="1" locked="0" layoutInCell="1" allowOverlap="1" wp14:anchorId="07321A84" wp14:editId="0BBD04A9">
          <wp:simplePos x="0" y="0"/>
          <wp:positionH relativeFrom="column">
            <wp:posOffset>-885507</wp:posOffset>
          </wp:positionH>
          <wp:positionV relativeFrom="paragraph">
            <wp:posOffset>-2391727</wp:posOffset>
          </wp:positionV>
          <wp:extent cx="7171939" cy="2381250"/>
          <wp:effectExtent l="0" t="0" r="0" b="0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unn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r="-6"/>
                  <a:stretch/>
                </pic:blipFill>
                <pic:spPr>
                  <a:xfrm>
                    <a:off x="0" y="0"/>
                    <a:ext cx="7177376" cy="23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DDFA6" w14:textId="77777777" w:rsidR="00A65CDA" w:rsidRDefault="00A65CDA">
    <w:pPr>
      <w:pStyle w:val="Bunntekst"/>
    </w:pPr>
    <w:r>
      <w:rPr>
        <w:noProof/>
      </w:rPr>
      <w:drawing>
        <wp:anchor distT="0" distB="0" distL="114300" distR="114300" simplePos="0" relativeHeight="251671040" behindDoc="0" locked="0" layoutInCell="1" allowOverlap="1" wp14:anchorId="4F5DDFB3" wp14:editId="4F5DDFB4">
          <wp:simplePos x="0" y="0"/>
          <wp:positionH relativeFrom="page">
            <wp:posOffset>180340</wp:posOffset>
          </wp:positionH>
          <wp:positionV relativeFrom="page">
            <wp:posOffset>9649460</wp:posOffset>
          </wp:positionV>
          <wp:extent cx="7200000" cy="93600"/>
          <wp:effectExtent l="0" t="0" r="0" b="0"/>
          <wp:wrapNone/>
          <wp:docPr id="13" name="Bild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rek uten pil png.png"/>
                  <pic:cNvPicPr/>
                </pic:nvPicPr>
                <pic:blipFill>
                  <a:blip r:embed="rId1" cstate="print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9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4F5DDFB5" wp14:editId="4F5DDFB6">
              <wp:simplePos x="0" y="0"/>
              <wp:positionH relativeFrom="rightMargin">
                <wp:posOffset>-900430</wp:posOffset>
              </wp:positionH>
              <wp:positionV relativeFrom="page">
                <wp:posOffset>9792970</wp:posOffset>
              </wp:positionV>
              <wp:extent cx="820800" cy="410400"/>
              <wp:effectExtent l="0" t="0" r="0" b="0"/>
              <wp:wrapNone/>
              <wp:docPr id="307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800" cy="410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5DDFB7" w14:textId="77777777" w:rsidR="00A65CDA" w:rsidRPr="00307794" w:rsidRDefault="00A65CDA" w:rsidP="0014652E">
                          <w:pPr>
                            <w:pStyle w:val="Bunntekst"/>
                            <w:jc w:val="right"/>
                            <w:rPr>
                              <w:szCs w:val="16"/>
                            </w:rPr>
                          </w:pPr>
                          <w:r w:rsidRPr="00307794">
                            <w:rPr>
                              <w:szCs w:val="16"/>
                            </w:rPr>
                            <w:t xml:space="preserve">Side </w:t>
                          </w:r>
                          <w:r w:rsidRPr="00307794">
                            <w:rPr>
                              <w:bCs/>
                              <w:szCs w:val="16"/>
                            </w:rPr>
                            <w:fldChar w:fldCharType="begin"/>
                          </w:r>
                          <w:r w:rsidRPr="00307794">
                            <w:rPr>
                              <w:bCs/>
                              <w:szCs w:val="16"/>
                            </w:rPr>
                            <w:instrText>PAGE</w:instrText>
                          </w:r>
                          <w:r w:rsidRPr="00307794">
                            <w:rPr>
                              <w:bCs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Cs/>
                              <w:noProof/>
                              <w:szCs w:val="16"/>
                            </w:rPr>
                            <w:t>2</w:t>
                          </w:r>
                          <w:r w:rsidRPr="00307794">
                            <w:rPr>
                              <w:bCs/>
                              <w:szCs w:val="16"/>
                            </w:rPr>
                            <w:fldChar w:fldCharType="end"/>
                          </w:r>
                          <w:r w:rsidRPr="00307794">
                            <w:rPr>
                              <w:szCs w:val="16"/>
                            </w:rPr>
                            <w:t xml:space="preserve"> av </w:t>
                          </w:r>
                          <w:r w:rsidRPr="00307794">
                            <w:rPr>
                              <w:bCs/>
                              <w:szCs w:val="16"/>
                            </w:rPr>
                            <w:fldChar w:fldCharType="begin"/>
                          </w:r>
                          <w:r w:rsidRPr="00307794">
                            <w:rPr>
                              <w:bCs/>
                              <w:szCs w:val="16"/>
                            </w:rPr>
                            <w:instrText>NUMPAGES</w:instrText>
                          </w:r>
                          <w:r w:rsidRPr="00307794">
                            <w:rPr>
                              <w:bCs/>
                              <w:szCs w:val="16"/>
                            </w:rPr>
                            <w:fldChar w:fldCharType="separate"/>
                          </w:r>
                          <w:r w:rsidR="00C3449A">
                            <w:rPr>
                              <w:bCs/>
                              <w:noProof/>
                              <w:szCs w:val="16"/>
                            </w:rPr>
                            <w:t>1</w:t>
                          </w:r>
                          <w:r w:rsidRPr="00307794">
                            <w:rPr>
                              <w:bCs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72000" tIns="45720" rIns="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style="position:absolute;margin-left:-70.9pt;margin-top:771.1pt;width:64.65pt;height:32.3pt;z-index:25166899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" filled="f" stroked="f">
              <v:textbox inset="2mm,,0">
                <w:txbxContent>
                  <w:p w14:paraId="4F5DDFB7" w14:textId="77777777" w:rsidR="00A65CDA" w:rsidRPr="00307794" w:rsidRDefault="00A65CDA" w:rsidP="0014652E">
                    <w:pPr>
                      <w:pStyle w:val="Bunntekst"/>
                      <w:jc w:val="right"/>
                      <w:rPr>
                        <w:szCs w:val="16"/>
                      </w:rPr>
                    </w:pPr>
                    <w:r w:rsidRPr="00307794">
                      <w:rPr>
                        <w:szCs w:val="16"/>
                      </w:rPr>
                      <w:t xml:space="preserve">Side </w:t>
                    </w:r>
                    <w:r w:rsidRPr="00307794">
                      <w:rPr>
                        <w:bCs/>
                        <w:szCs w:val="16"/>
                      </w:rPr>
                      <w:fldChar w:fldCharType="begin"/>
                    </w:r>
                    <w:r w:rsidRPr="00307794">
                      <w:rPr>
                        <w:bCs/>
                        <w:szCs w:val="16"/>
                      </w:rPr>
                      <w:instrText>PAGE</w:instrText>
                    </w:r>
                    <w:r w:rsidRPr="00307794">
                      <w:rPr>
                        <w:bCs/>
                        <w:szCs w:val="16"/>
                      </w:rPr>
                      <w:fldChar w:fldCharType="separate"/>
                    </w:r>
                    <w:r>
                      <w:rPr>
                        <w:bCs/>
                        <w:noProof/>
                        <w:szCs w:val="16"/>
                      </w:rPr>
                      <w:t>2</w:t>
                    </w:r>
                    <w:r w:rsidRPr="00307794">
                      <w:rPr>
                        <w:bCs/>
                        <w:szCs w:val="16"/>
                      </w:rPr>
                      <w:fldChar w:fldCharType="end"/>
                    </w:r>
                    <w:r w:rsidRPr="00307794">
                      <w:rPr>
                        <w:szCs w:val="16"/>
                      </w:rPr>
                      <w:t xml:space="preserve"> av </w:t>
                    </w:r>
                    <w:r w:rsidRPr="00307794">
                      <w:rPr>
                        <w:bCs/>
                        <w:szCs w:val="16"/>
                      </w:rPr>
                      <w:fldChar w:fldCharType="begin"/>
                    </w:r>
                    <w:r w:rsidRPr="00307794">
                      <w:rPr>
                        <w:bCs/>
                        <w:szCs w:val="16"/>
                      </w:rPr>
                      <w:instrText>NUMPAGES</w:instrText>
                    </w:r>
                    <w:r w:rsidRPr="00307794">
                      <w:rPr>
                        <w:bCs/>
                        <w:szCs w:val="16"/>
                      </w:rPr>
                      <w:fldChar w:fldCharType="separate"/>
                    </w:r>
                    <w:r w:rsidR="00C3449A">
                      <w:rPr>
                        <w:bCs/>
                        <w:noProof/>
                        <w:szCs w:val="16"/>
                      </w:rPr>
                      <w:t>1</w:t>
                    </w:r>
                    <w:r w:rsidRPr="00307794">
                      <w:rPr>
                        <w:bCs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F6F430" w14:textId="77777777" w:rsidR="002D67CD" w:rsidRDefault="002D67CD">
      <w:r>
        <w:separator/>
      </w:r>
    </w:p>
  </w:footnote>
  <w:footnote w:type="continuationSeparator" w:id="0">
    <w:p w14:paraId="499A3F78" w14:textId="77777777" w:rsidR="002D67CD" w:rsidRDefault="002D67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CC2ED6" w14:textId="77777777" w:rsidR="0066769B" w:rsidRDefault="0066769B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DDF8D" w14:textId="77777777" w:rsidR="00A65CDA" w:rsidRPr="00051791" w:rsidRDefault="00A65CDA" w:rsidP="00051791">
    <w:pPr>
      <w:pStyle w:val="Topptekst"/>
    </w:pPr>
    <w:r>
      <w:rPr>
        <w:noProof/>
      </w:rPr>
      <w:drawing>
        <wp:anchor distT="0" distB="0" distL="114300" distR="114300" simplePos="0" relativeHeight="251664896" behindDoc="0" locked="1" layoutInCell="1" allowOverlap="1" wp14:anchorId="4F5DDFA7" wp14:editId="4F5DDFA8">
          <wp:simplePos x="0" y="0"/>
          <wp:positionH relativeFrom="page">
            <wp:posOffset>325120</wp:posOffset>
          </wp:positionH>
          <wp:positionV relativeFrom="page">
            <wp:posOffset>1178560</wp:posOffset>
          </wp:positionV>
          <wp:extent cx="7200000" cy="93600"/>
          <wp:effectExtent l="0" t="0" r="0" b="1905"/>
          <wp:wrapNone/>
          <wp:docPr id="10" name="Bild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rek pil gif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9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DDF8E" w14:textId="77777777" w:rsidR="00A65CDA" w:rsidRDefault="00A65CDA"/>
  <w:p w14:paraId="4F5DDF8F" w14:textId="77777777" w:rsidR="00A65CDA" w:rsidRDefault="00A65CDA">
    <w:r>
      <w:rPr>
        <w:noProof/>
      </w:rPr>
      <w:drawing>
        <wp:anchor distT="0" distB="0" distL="114300" distR="114300" simplePos="0" relativeHeight="251672064" behindDoc="0" locked="0" layoutInCell="1" allowOverlap="1" wp14:anchorId="4F5DDFA9" wp14:editId="4F5DDFAA">
          <wp:simplePos x="0" y="0"/>
          <wp:positionH relativeFrom="page">
            <wp:posOffset>929005</wp:posOffset>
          </wp:positionH>
          <wp:positionV relativeFrom="page">
            <wp:posOffset>467995</wp:posOffset>
          </wp:positionV>
          <wp:extent cx="1342800" cy="504000"/>
          <wp:effectExtent l="0" t="0" r="0" b="0"/>
          <wp:wrapNone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arge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800" cy="50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5DDF90" w14:textId="77777777" w:rsidR="00A65CDA" w:rsidRDefault="00A65CDA"/>
  <w:p w14:paraId="4F5DDF91" w14:textId="77777777" w:rsidR="00A65CDA" w:rsidRDefault="00A65CDA">
    <w:r>
      <w:rPr>
        <w:noProof/>
      </w:rPr>
      <w:drawing>
        <wp:anchor distT="0" distB="0" distL="114300" distR="114300" simplePos="0" relativeHeight="251673088" behindDoc="0" locked="0" layoutInCell="1" allowOverlap="1" wp14:anchorId="4F5DDFAB" wp14:editId="4F5DDFAC">
          <wp:simplePos x="0" y="0"/>
          <wp:positionH relativeFrom="rightMargin">
            <wp:posOffset>-1861185</wp:posOffset>
          </wp:positionH>
          <wp:positionV relativeFrom="page">
            <wp:posOffset>777875</wp:posOffset>
          </wp:positionV>
          <wp:extent cx="1846800" cy="180000"/>
          <wp:effectExtent l="0" t="0" r="1270" b="0"/>
          <wp:wrapNone/>
          <wp:docPr id="2" name="Bild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isjon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68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1" layoutInCell="1" allowOverlap="1" wp14:anchorId="4F5DDFAD" wp14:editId="4F5DDFAE">
          <wp:simplePos x="0" y="0"/>
          <wp:positionH relativeFrom="page">
            <wp:posOffset>172720</wp:posOffset>
          </wp:positionH>
          <wp:positionV relativeFrom="page">
            <wp:posOffset>1116330</wp:posOffset>
          </wp:positionV>
          <wp:extent cx="7200000" cy="93600"/>
          <wp:effectExtent l="0" t="0" r="0" b="1905"/>
          <wp:wrapNone/>
          <wp:docPr id="9" name="Bild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rek pil gif.gif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9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5DDF92" w14:textId="77777777" w:rsidR="00A65CDA" w:rsidRDefault="00A65CDA">
    <w:pPr>
      <w:pStyle w:val="Toppteks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DDFA5" w14:textId="77777777" w:rsidR="00A65CDA" w:rsidRPr="00051791" w:rsidRDefault="00A65CDA" w:rsidP="00051791">
    <w:pPr>
      <w:pStyle w:val="Topptekst"/>
    </w:pPr>
    <w:r>
      <w:rPr>
        <w:noProof/>
      </w:rPr>
      <w:drawing>
        <wp:anchor distT="0" distB="0" distL="114300" distR="114300" simplePos="0" relativeHeight="251666944" behindDoc="0" locked="0" layoutInCell="1" allowOverlap="1" wp14:anchorId="4F5DDFB1" wp14:editId="4F5DDFB2">
          <wp:simplePos x="0" y="0"/>
          <wp:positionH relativeFrom="page">
            <wp:posOffset>172720</wp:posOffset>
          </wp:positionH>
          <wp:positionV relativeFrom="page">
            <wp:posOffset>1116330</wp:posOffset>
          </wp:positionV>
          <wp:extent cx="7200000" cy="93600"/>
          <wp:effectExtent l="0" t="0" r="0" b="1905"/>
          <wp:wrapNone/>
          <wp:docPr id="11" name="Bild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rek pil gif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9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 w:cryptProviderType="rsaFull" w:cryptAlgorithmClass="hash" w:cryptAlgorithmType="typeAny" w:cryptAlgorithmSid="4" w:cryptSpinCount="100000" w:hash="6culh+At6hPJB9oT3IqbKVDTwBE=" w:salt="LceARJVq229uVw9KjU0SOA=="/>
  <w:defaultTabStop w:val="720"/>
  <w:hyphenationZone w:val="425"/>
  <w:drawingGridHorizontalSpacing w:val="85"/>
  <w:drawingGridVerticalSpacing w:val="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3B9"/>
    <w:rsid w:val="00022651"/>
    <w:rsid w:val="00031066"/>
    <w:rsid w:val="00031C0E"/>
    <w:rsid w:val="00051791"/>
    <w:rsid w:val="0008763F"/>
    <w:rsid w:val="000B13B0"/>
    <w:rsid w:val="000B1E60"/>
    <w:rsid w:val="000C50CA"/>
    <w:rsid w:val="00120214"/>
    <w:rsid w:val="0014652E"/>
    <w:rsid w:val="0019490D"/>
    <w:rsid w:val="001A48D2"/>
    <w:rsid w:val="001A69EF"/>
    <w:rsid w:val="0021253D"/>
    <w:rsid w:val="002135F1"/>
    <w:rsid w:val="0022531B"/>
    <w:rsid w:val="00225EE2"/>
    <w:rsid w:val="00280056"/>
    <w:rsid w:val="00280BAB"/>
    <w:rsid w:val="00292FD7"/>
    <w:rsid w:val="002B2424"/>
    <w:rsid w:val="002D67CD"/>
    <w:rsid w:val="002F769B"/>
    <w:rsid w:val="00307794"/>
    <w:rsid w:val="003C045D"/>
    <w:rsid w:val="003F63AB"/>
    <w:rsid w:val="004344A5"/>
    <w:rsid w:val="00435B71"/>
    <w:rsid w:val="00437486"/>
    <w:rsid w:val="0047269E"/>
    <w:rsid w:val="0048195F"/>
    <w:rsid w:val="004F2B44"/>
    <w:rsid w:val="004F76CB"/>
    <w:rsid w:val="00510DD8"/>
    <w:rsid w:val="00554EC7"/>
    <w:rsid w:val="00601BBE"/>
    <w:rsid w:val="0066769B"/>
    <w:rsid w:val="00690930"/>
    <w:rsid w:val="006B65BC"/>
    <w:rsid w:val="006C481E"/>
    <w:rsid w:val="0071351A"/>
    <w:rsid w:val="0078305B"/>
    <w:rsid w:val="00787F6F"/>
    <w:rsid w:val="00791294"/>
    <w:rsid w:val="00793285"/>
    <w:rsid w:val="007C1024"/>
    <w:rsid w:val="007D3BCD"/>
    <w:rsid w:val="007D3EC9"/>
    <w:rsid w:val="007E032E"/>
    <w:rsid w:val="00877DB1"/>
    <w:rsid w:val="00881D7E"/>
    <w:rsid w:val="00883EBB"/>
    <w:rsid w:val="008D5743"/>
    <w:rsid w:val="008E5919"/>
    <w:rsid w:val="00907B50"/>
    <w:rsid w:val="009639DE"/>
    <w:rsid w:val="009E1407"/>
    <w:rsid w:val="00A22360"/>
    <w:rsid w:val="00A237B9"/>
    <w:rsid w:val="00A65CDA"/>
    <w:rsid w:val="00AD1FC4"/>
    <w:rsid w:val="00B1122F"/>
    <w:rsid w:val="00B901BD"/>
    <w:rsid w:val="00B92589"/>
    <w:rsid w:val="00BB7328"/>
    <w:rsid w:val="00BF07C2"/>
    <w:rsid w:val="00BF4004"/>
    <w:rsid w:val="00C3449A"/>
    <w:rsid w:val="00C75BBE"/>
    <w:rsid w:val="00C92503"/>
    <w:rsid w:val="00CB51A6"/>
    <w:rsid w:val="00CE0C75"/>
    <w:rsid w:val="00D65948"/>
    <w:rsid w:val="00DD03B9"/>
    <w:rsid w:val="00E021EB"/>
    <w:rsid w:val="00EF000F"/>
    <w:rsid w:val="00EF0BB9"/>
    <w:rsid w:val="00F066B6"/>
    <w:rsid w:val="00F172E9"/>
    <w:rsid w:val="00F81A78"/>
    <w:rsid w:val="00F94A67"/>
    <w:rsid w:val="00FB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DDF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901BD"/>
    <w:rPr>
      <w:rFonts w:ascii="Arial" w:hAnsi="Arial" w:cs="Arial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901BD"/>
    <w:pPr>
      <w:keepNext/>
      <w:keepLines/>
      <w:spacing w:before="720" w:after="240"/>
      <w:outlineLvl w:val="0"/>
    </w:pPr>
    <w:rPr>
      <w:rFonts w:eastAsiaTheme="majorEastAsia"/>
      <w:b/>
      <w:bCs/>
      <w:color w:val="513F47" w:themeColor="accent1" w:themeShade="BF"/>
      <w:sz w:val="36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901BD"/>
    <w:pPr>
      <w:keepNext/>
      <w:keepLines/>
      <w:spacing w:before="200" w:after="0"/>
      <w:outlineLvl w:val="1"/>
    </w:pPr>
    <w:rPr>
      <w:rFonts w:eastAsiaTheme="majorEastAsia"/>
      <w:b/>
      <w:bCs/>
      <w:color w:val="6D5560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901BD"/>
    <w:pPr>
      <w:keepNext/>
      <w:keepLines/>
      <w:spacing w:before="200" w:after="0"/>
      <w:outlineLvl w:val="2"/>
    </w:pPr>
    <w:rPr>
      <w:rFonts w:eastAsiaTheme="majorEastAsia"/>
      <w:bCs/>
      <w:color w:val="6D5560" w:themeColor="accent1"/>
      <w:sz w:val="24"/>
      <w:szCs w:val="24"/>
      <w:u w:val="single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901BD"/>
    <w:pPr>
      <w:keepNext/>
      <w:keepLines/>
      <w:spacing w:before="200" w:after="0"/>
      <w:outlineLvl w:val="3"/>
    </w:pPr>
    <w:rPr>
      <w:rFonts w:eastAsiaTheme="majorEastAsia"/>
      <w:bCs/>
      <w:iCs/>
      <w:color w:val="6D5560" w:themeColor="accent1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B901BD"/>
    <w:pPr>
      <w:keepNext/>
      <w:keepLines/>
      <w:spacing w:before="200" w:after="0"/>
      <w:outlineLvl w:val="4"/>
    </w:pPr>
    <w:rPr>
      <w:rFonts w:eastAsiaTheme="majorEastAsia"/>
      <w:color w:val="362A2F" w:themeColor="accent1" w:themeShade="7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rsid w:val="00BF4004"/>
    <w:pPr>
      <w:tabs>
        <w:tab w:val="center" w:pos="4536"/>
        <w:tab w:val="right" w:pos="9072"/>
      </w:tabs>
    </w:pPr>
    <w:rPr>
      <w:sz w:val="16"/>
    </w:rPr>
  </w:style>
  <w:style w:type="paragraph" w:styleId="Bunntekst">
    <w:name w:val="footer"/>
    <w:basedOn w:val="Normal"/>
    <w:link w:val="BunntekstTegn"/>
    <w:uiPriority w:val="99"/>
    <w:rsid w:val="00BF4004"/>
    <w:pPr>
      <w:tabs>
        <w:tab w:val="center" w:pos="4536"/>
        <w:tab w:val="right" w:pos="9072"/>
      </w:tabs>
    </w:pPr>
    <w:rPr>
      <w:sz w:val="16"/>
    </w:rPr>
  </w:style>
  <w:style w:type="paragraph" w:customStyle="1" w:styleId="Bobletekst1">
    <w:name w:val="Bobletekst1"/>
    <w:basedOn w:val="Normal"/>
    <w:semiHidden/>
    <w:rsid w:val="00BF4004"/>
    <w:rPr>
      <w:rFonts w:ascii="Tahoma" w:hAnsi="Tahoma" w:cs="Tahoma"/>
      <w:sz w:val="16"/>
      <w:szCs w:val="16"/>
    </w:rPr>
  </w:style>
  <w:style w:type="paragraph" w:styleId="Brdtekst">
    <w:name w:val="Body Text"/>
    <w:basedOn w:val="Normal"/>
    <w:rsid w:val="00BF4004"/>
  </w:style>
  <w:style w:type="paragraph" w:styleId="Bobletekst">
    <w:name w:val="Balloon Text"/>
    <w:basedOn w:val="Normal"/>
    <w:link w:val="BobletekstTegn"/>
    <w:rsid w:val="00554EC7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554EC7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rsid w:val="003C045D"/>
    <w:rPr>
      <w:color w:val="43878B" w:themeColor="hyperlink"/>
      <w:u w:val="single"/>
    </w:rPr>
  </w:style>
  <w:style w:type="character" w:styleId="Fulgthyperkobling">
    <w:name w:val="FollowedHyperlink"/>
    <w:basedOn w:val="Standardskriftforavsnitt"/>
    <w:rsid w:val="003C045D"/>
    <w:rPr>
      <w:color w:val="513F48" w:themeColor="followedHyperlink"/>
      <w:u w:val="single"/>
    </w:rPr>
  </w:style>
  <w:style w:type="table" w:styleId="Tabellrutenett">
    <w:name w:val="Table Grid"/>
    <w:basedOn w:val="Vanligtabell"/>
    <w:rsid w:val="008E59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nntekstTegn">
    <w:name w:val="Bunntekst Tegn"/>
    <w:basedOn w:val="Standardskriftforavsnitt"/>
    <w:link w:val="Bunntekst"/>
    <w:uiPriority w:val="99"/>
    <w:rsid w:val="00051791"/>
    <w:rPr>
      <w:rFonts w:ascii="Arial" w:hAnsi="Arial"/>
      <w:sz w:val="1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B901BD"/>
    <w:pPr>
      <w:numPr>
        <w:ilvl w:val="1"/>
      </w:numPr>
    </w:pPr>
    <w:rPr>
      <w:rFonts w:eastAsiaTheme="majorEastAsia"/>
      <w:iCs/>
      <w:color w:val="6D5560" w:themeColor="accent1"/>
      <w:spacing w:val="15"/>
      <w:sz w:val="28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B901BD"/>
    <w:rPr>
      <w:rFonts w:ascii="Arial" w:eastAsiaTheme="majorEastAsia" w:hAnsi="Arial" w:cs="Arial"/>
      <w:iCs/>
      <w:color w:val="6D5560" w:themeColor="accent1"/>
      <w:spacing w:val="15"/>
      <w:sz w:val="28"/>
      <w:szCs w:val="24"/>
    </w:rPr>
  </w:style>
  <w:style w:type="character" w:styleId="Sterk">
    <w:name w:val="Strong"/>
    <w:basedOn w:val="Standardskriftforavsnitt"/>
    <w:uiPriority w:val="22"/>
    <w:qFormat/>
    <w:rsid w:val="00B901BD"/>
    <w:rPr>
      <w:b/>
      <w:bCs/>
    </w:rPr>
  </w:style>
  <w:style w:type="character" w:styleId="Utheving">
    <w:name w:val="Emphasis"/>
    <w:basedOn w:val="Standardskriftforavsnitt"/>
    <w:uiPriority w:val="20"/>
    <w:qFormat/>
    <w:rsid w:val="00B901BD"/>
    <w:rPr>
      <w:b/>
      <w:iCs/>
      <w:color w:val="6D5560" w:themeColor="accent1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B901BD"/>
    <w:rPr>
      <w:rFonts w:ascii="Arial" w:eastAsiaTheme="majorEastAsia" w:hAnsi="Arial" w:cs="Arial"/>
      <w:b/>
      <w:bCs/>
      <w:color w:val="513F47" w:themeColor="accent1" w:themeShade="BF"/>
      <w:sz w:val="36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B901BD"/>
    <w:rPr>
      <w:rFonts w:ascii="Arial" w:eastAsiaTheme="majorEastAsia" w:hAnsi="Arial" w:cs="Arial"/>
      <w:b/>
      <w:bCs/>
      <w:color w:val="6D5560" w:themeColor="accent1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B901BD"/>
    <w:rPr>
      <w:rFonts w:ascii="Arial" w:eastAsiaTheme="majorEastAsia" w:hAnsi="Arial" w:cs="Arial"/>
      <w:bCs/>
      <w:color w:val="6D5560" w:themeColor="accent1"/>
      <w:sz w:val="24"/>
      <w:szCs w:val="24"/>
      <w:u w:val="single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B901BD"/>
    <w:rPr>
      <w:rFonts w:ascii="Arial" w:eastAsiaTheme="majorEastAsia" w:hAnsi="Arial" w:cs="Arial"/>
      <w:bCs/>
      <w:iCs/>
      <w:color w:val="6D5560" w:themeColor="accent1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B901BD"/>
    <w:rPr>
      <w:rFonts w:ascii="Arial" w:eastAsiaTheme="majorEastAsia" w:hAnsi="Arial" w:cs="Arial"/>
      <w:color w:val="362A2F" w:themeColor="accent1" w:themeShade="7F"/>
    </w:rPr>
  </w:style>
  <w:style w:type="paragraph" w:styleId="Bildetekst">
    <w:name w:val="caption"/>
    <w:basedOn w:val="Normal"/>
    <w:next w:val="Normal"/>
    <w:uiPriority w:val="35"/>
    <w:semiHidden/>
    <w:unhideWhenUsed/>
    <w:qFormat/>
    <w:rsid w:val="00B901BD"/>
    <w:pPr>
      <w:spacing w:line="240" w:lineRule="auto"/>
    </w:pPr>
    <w:rPr>
      <w:b/>
      <w:bCs/>
      <w:color w:val="6D5560" w:themeColor="accent1"/>
      <w:sz w:val="18"/>
      <w:szCs w:val="18"/>
    </w:rPr>
  </w:style>
  <w:style w:type="paragraph" w:styleId="Tittel">
    <w:name w:val="Title"/>
    <w:aliases w:val="Profil 2012"/>
    <w:basedOn w:val="Normal"/>
    <w:next w:val="Normal"/>
    <w:link w:val="TittelTegn"/>
    <w:uiPriority w:val="10"/>
    <w:qFormat/>
    <w:rsid w:val="00B901BD"/>
    <w:pPr>
      <w:pBdr>
        <w:bottom w:val="single" w:sz="8" w:space="4" w:color="6D5560" w:themeColor="accent1"/>
      </w:pBdr>
      <w:spacing w:after="300" w:line="240" w:lineRule="auto"/>
      <w:contextualSpacing/>
    </w:pPr>
    <w:rPr>
      <w:rFonts w:eastAsiaTheme="majorEastAsia"/>
      <w:color w:val="6D5560"/>
      <w:spacing w:val="5"/>
      <w:kern w:val="28"/>
      <w:sz w:val="56"/>
      <w:szCs w:val="52"/>
    </w:rPr>
  </w:style>
  <w:style w:type="character" w:customStyle="1" w:styleId="TittelTegn">
    <w:name w:val="Tittel Tegn"/>
    <w:aliases w:val="Profil 2012 Tegn"/>
    <w:basedOn w:val="Standardskriftforavsnitt"/>
    <w:link w:val="Tittel"/>
    <w:uiPriority w:val="10"/>
    <w:rsid w:val="00B901BD"/>
    <w:rPr>
      <w:rFonts w:ascii="Arial" w:eastAsiaTheme="majorEastAsia" w:hAnsi="Arial" w:cs="Arial"/>
      <w:color w:val="6D5560"/>
      <w:spacing w:val="5"/>
      <w:kern w:val="28"/>
      <w:sz w:val="56"/>
      <w:szCs w:val="52"/>
    </w:rPr>
  </w:style>
  <w:style w:type="paragraph" w:styleId="Ingenmellomrom">
    <w:name w:val="No Spacing"/>
    <w:link w:val="IngenmellomromTegn"/>
    <w:uiPriority w:val="1"/>
    <w:qFormat/>
    <w:rsid w:val="00B901BD"/>
    <w:pPr>
      <w:spacing w:after="0" w:line="240" w:lineRule="auto"/>
    </w:pPr>
    <w:rPr>
      <w:rFonts w:ascii="Arial" w:hAnsi="Arial" w:cs="Arial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B901BD"/>
    <w:rPr>
      <w:rFonts w:ascii="Arial" w:hAnsi="Arial" w:cs="Arial"/>
    </w:rPr>
  </w:style>
  <w:style w:type="paragraph" w:styleId="Listeavsnitt">
    <w:name w:val="List Paragraph"/>
    <w:basedOn w:val="Normal"/>
    <w:uiPriority w:val="34"/>
    <w:qFormat/>
    <w:rsid w:val="00B901BD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B901BD"/>
    <w:rPr>
      <w:b/>
      <w:bCs/>
      <w:i/>
      <w:iCs/>
      <w:color w:val="6D5560" w:themeColor="accent1"/>
    </w:rPr>
  </w:style>
  <w:style w:type="character" w:styleId="Svakreferanse">
    <w:name w:val="Subtle Reference"/>
    <w:basedOn w:val="Standardskriftforavsnitt"/>
    <w:uiPriority w:val="31"/>
    <w:qFormat/>
    <w:rsid w:val="00B901BD"/>
    <w:rPr>
      <w:smallCaps/>
      <w:color w:val="8BC0C6" w:themeColor="accent2"/>
      <w:u w:val="single"/>
    </w:rPr>
  </w:style>
  <w:style w:type="character" w:styleId="Sterkreferanse">
    <w:name w:val="Intense Reference"/>
    <w:basedOn w:val="Standardskriftforavsnitt"/>
    <w:uiPriority w:val="32"/>
    <w:qFormat/>
    <w:rsid w:val="00B901BD"/>
    <w:rPr>
      <w:b/>
      <w:bCs/>
      <w:smallCaps/>
      <w:color w:val="8BC0C6" w:themeColor="accent2"/>
      <w:spacing w:val="5"/>
      <w:u w:val="single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B901BD"/>
    <w:pPr>
      <w:outlineLvl w:val="9"/>
    </w:pPr>
    <w:rPr>
      <w:sz w:val="40"/>
    </w:rPr>
  </w:style>
  <w:style w:type="character" w:styleId="Plassholdertekst">
    <w:name w:val="Placeholder Text"/>
    <w:basedOn w:val="Standardskriftforavsnitt"/>
    <w:uiPriority w:val="99"/>
    <w:semiHidden/>
    <w:rsid w:val="00A65CD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901BD"/>
    <w:rPr>
      <w:rFonts w:ascii="Arial" w:hAnsi="Arial" w:cs="Arial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901BD"/>
    <w:pPr>
      <w:keepNext/>
      <w:keepLines/>
      <w:spacing w:before="720" w:after="240"/>
      <w:outlineLvl w:val="0"/>
    </w:pPr>
    <w:rPr>
      <w:rFonts w:eastAsiaTheme="majorEastAsia"/>
      <w:b/>
      <w:bCs/>
      <w:color w:val="513F47" w:themeColor="accent1" w:themeShade="BF"/>
      <w:sz w:val="36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901BD"/>
    <w:pPr>
      <w:keepNext/>
      <w:keepLines/>
      <w:spacing w:before="200" w:after="0"/>
      <w:outlineLvl w:val="1"/>
    </w:pPr>
    <w:rPr>
      <w:rFonts w:eastAsiaTheme="majorEastAsia"/>
      <w:b/>
      <w:bCs/>
      <w:color w:val="6D5560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901BD"/>
    <w:pPr>
      <w:keepNext/>
      <w:keepLines/>
      <w:spacing w:before="200" w:after="0"/>
      <w:outlineLvl w:val="2"/>
    </w:pPr>
    <w:rPr>
      <w:rFonts w:eastAsiaTheme="majorEastAsia"/>
      <w:bCs/>
      <w:color w:val="6D5560" w:themeColor="accent1"/>
      <w:sz w:val="24"/>
      <w:szCs w:val="24"/>
      <w:u w:val="single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901BD"/>
    <w:pPr>
      <w:keepNext/>
      <w:keepLines/>
      <w:spacing w:before="200" w:after="0"/>
      <w:outlineLvl w:val="3"/>
    </w:pPr>
    <w:rPr>
      <w:rFonts w:eastAsiaTheme="majorEastAsia"/>
      <w:bCs/>
      <w:iCs/>
      <w:color w:val="6D5560" w:themeColor="accent1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B901BD"/>
    <w:pPr>
      <w:keepNext/>
      <w:keepLines/>
      <w:spacing w:before="200" w:after="0"/>
      <w:outlineLvl w:val="4"/>
    </w:pPr>
    <w:rPr>
      <w:rFonts w:eastAsiaTheme="majorEastAsia"/>
      <w:color w:val="362A2F" w:themeColor="accent1" w:themeShade="7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rsid w:val="00BF4004"/>
    <w:pPr>
      <w:tabs>
        <w:tab w:val="center" w:pos="4536"/>
        <w:tab w:val="right" w:pos="9072"/>
      </w:tabs>
    </w:pPr>
    <w:rPr>
      <w:sz w:val="16"/>
    </w:rPr>
  </w:style>
  <w:style w:type="paragraph" w:styleId="Bunntekst">
    <w:name w:val="footer"/>
    <w:basedOn w:val="Normal"/>
    <w:link w:val="BunntekstTegn"/>
    <w:uiPriority w:val="99"/>
    <w:rsid w:val="00BF4004"/>
    <w:pPr>
      <w:tabs>
        <w:tab w:val="center" w:pos="4536"/>
        <w:tab w:val="right" w:pos="9072"/>
      </w:tabs>
    </w:pPr>
    <w:rPr>
      <w:sz w:val="16"/>
    </w:rPr>
  </w:style>
  <w:style w:type="paragraph" w:customStyle="1" w:styleId="Bobletekst1">
    <w:name w:val="Bobletekst1"/>
    <w:basedOn w:val="Normal"/>
    <w:semiHidden/>
    <w:rsid w:val="00BF4004"/>
    <w:rPr>
      <w:rFonts w:ascii="Tahoma" w:hAnsi="Tahoma" w:cs="Tahoma"/>
      <w:sz w:val="16"/>
      <w:szCs w:val="16"/>
    </w:rPr>
  </w:style>
  <w:style w:type="paragraph" w:styleId="Brdtekst">
    <w:name w:val="Body Text"/>
    <w:basedOn w:val="Normal"/>
    <w:rsid w:val="00BF4004"/>
  </w:style>
  <w:style w:type="paragraph" w:styleId="Bobletekst">
    <w:name w:val="Balloon Text"/>
    <w:basedOn w:val="Normal"/>
    <w:link w:val="BobletekstTegn"/>
    <w:rsid w:val="00554EC7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554EC7"/>
    <w:rPr>
      <w:rFonts w:ascii="Tahoma" w:hAnsi="Tahoma" w:cs="Tahoma"/>
      <w:sz w:val="16"/>
      <w:szCs w:val="16"/>
    </w:rPr>
  </w:style>
  <w:style w:type="character" w:styleId="Hyperkobling">
    <w:name w:val="Hyperlink"/>
    <w:basedOn w:val="Standardskriftforavsnitt"/>
    <w:rsid w:val="003C045D"/>
    <w:rPr>
      <w:color w:val="43878B" w:themeColor="hyperlink"/>
      <w:u w:val="single"/>
    </w:rPr>
  </w:style>
  <w:style w:type="character" w:styleId="Fulgthyperkobling">
    <w:name w:val="FollowedHyperlink"/>
    <w:basedOn w:val="Standardskriftforavsnitt"/>
    <w:rsid w:val="003C045D"/>
    <w:rPr>
      <w:color w:val="513F48" w:themeColor="followedHyperlink"/>
      <w:u w:val="single"/>
    </w:rPr>
  </w:style>
  <w:style w:type="table" w:styleId="Tabellrutenett">
    <w:name w:val="Table Grid"/>
    <w:basedOn w:val="Vanligtabell"/>
    <w:rsid w:val="008E59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nntekstTegn">
    <w:name w:val="Bunntekst Tegn"/>
    <w:basedOn w:val="Standardskriftforavsnitt"/>
    <w:link w:val="Bunntekst"/>
    <w:uiPriority w:val="99"/>
    <w:rsid w:val="00051791"/>
    <w:rPr>
      <w:rFonts w:ascii="Arial" w:hAnsi="Arial"/>
      <w:sz w:val="1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B901BD"/>
    <w:pPr>
      <w:numPr>
        <w:ilvl w:val="1"/>
      </w:numPr>
    </w:pPr>
    <w:rPr>
      <w:rFonts w:eastAsiaTheme="majorEastAsia"/>
      <w:iCs/>
      <w:color w:val="6D5560" w:themeColor="accent1"/>
      <w:spacing w:val="15"/>
      <w:sz w:val="28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B901BD"/>
    <w:rPr>
      <w:rFonts w:ascii="Arial" w:eastAsiaTheme="majorEastAsia" w:hAnsi="Arial" w:cs="Arial"/>
      <w:iCs/>
      <w:color w:val="6D5560" w:themeColor="accent1"/>
      <w:spacing w:val="15"/>
      <w:sz w:val="28"/>
      <w:szCs w:val="24"/>
    </w:rPr>
  </w:style>
  <w:style w:type="character" w:styleId="Sterk">
    <w:name w:val="Strong"/>
    <w:basedOn w:val="Standardskriftforavsnitt"/>
    <w:uiPriority w:val="22"/>
    <w:qFormat/>
    <w:rsid w:val="00B901BD"/>
    <w:rPr>
      <w:b/>
      <w:bCs/>
    </w:rPr>
  </w:style>
  <w:style w:type="character" w:styleId="Utheving">
    <w:name w:val="Emphasis"/>
    <w:basedOn w:val="Standardskriftforavsnitt"/>
    <w:uiPriority w:val="20"/>
    <w:qFormat/>
    <w:rsid w:val="00B901BD"/>
    <w:rPr>
      <w:b/>
      <w:iCs/>
      <w:color w:val="6D5560" w:themeColor="accent1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B901BD"/>
    <w:rPr>
      <w:rFonts w:ascii="Arial" w:eastAsiaTheme="majorEastAsia" w:hAnsi="Arial" w:cs="Arial"/>
      <w:b/>
      <w:bCs/>
      <w:color w:val="513F47" w:themeColor="accent1" w:themeShade="BF"/>
      <w:sz w:val="36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B901BD"/>
    <w:rPr>
      <w:rFonts w:ascii="Arial" w:eastAsiaTheme="majorEastAsia" w:hAnsi="Arial" w:cs="Arial"/>
      <w:b/>
      <w:bCs/>
      <w:color w:val="6D5560" w:themeColor="accent1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B901BD"/>
    <w:rPr>
      <w:rFonts w:ascii="Arial" w:eastAsiaTheme="majorEastAsia" w:hAnsi="Arial" w:cs="Arial"/>
      <w:bCs/>
      <w:color w:val="6D5560" w:themeColor="accent1"/>
      <w:sz w:val="24"/>
      <w:szCs w:val="24"/>
      <w:u w:val="single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B901BD"/>
    <w:rPr>
      <w:rFonts w:ascii="Arial" w:eastAsiaTheme="majorEastAsia" w:hAnsi="Arial" w:cs="Arial"/>
      <w:bCs/>
      <w:iCs/>
      <w:color w:val="6D5560" w:themeColor="accent1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B901BD"/>
    <w:rPr>
      <w:rFonts w:ascii="Arial" w:eastAsiaTheme="majorEastAsia" w:hAnsi="Arial" w:cs="Arial"/>
      <w:color w:val="362A2F" w:themeColor="accent1" w:themeShade="7F"/>
    </w:rPr>
  </w:style>
  <w:style w:type="paragraph" w:styleId="Bildetekst">
    <w:name w:val="caption"/>
    <w:basedOn w:val="Normal"/>
    <w:next w:val="Normal"/>
    <w:uiPriority w:val="35"/>
    <w:semiHidden/>
    <w:unhideWhenUsed/>
    <w:qFormat/>
    <w:rsid w:val="00B901BD"/>
    <w:pPr>
      <w:spacing w:line="240" w:lineRule="auto"/>
    </w:pPr>
    <w:rPr>
      <w:b/>
      <w:bCs/>
      <w:color w:val="6D5560" w:themeColor="accent1"/>
      <w:sz w:val="18"/>
      <w:szCs w:val="18"/>
    </w:rPr>
  </w:style>
  <w:style w:type="paragraph" w:styleId="Tittel">
    <w:name w:val="Title"/>
    <w:aliases w:val="Profil 2012"/>
    <w:basedOn w:val="Normal"/>
    <w:next w:val="Normal"/>
    <w:link w:val="TittelTegn"/>
    <w:uiPriority w:val="10"/>
    <w:qFormat/>
    <w:rsid w:val="00B901BD"/>
    <w:pPr>
      <w:pBdr>
        <w:bottom w:val="single" w:sz="8" w:space="4" w:color="6D5560" w:themeColor="accent1"/>
      </w:pBdr>
      <w:spacing w:after="300" w:line="240" w:lineRule="auto"/>
      <w:contextualSpacing/>
    </w:pPr>
    <w:rPr>
      <w:rFonts w:eastAsiaTheme="majorEastAsia"/>
      <w:color w:val="6D5560"/>
      <w:spacing w:val="5"/>
      <w:kern w:val="28"/>
      <w:sz w:val="56"/>
      <w:szCs w:val="52"/>
    </w:rPr>
  </w:style>
  <w:style w:type="character" w:customStyle="1" w:styleId="TittelTegn">
    <w:name w:val="Tittel Tegn"/>
    <w:aliases w:val="Profil 2012 Tegn"/>
    <w:basedOn w:val="Standardskriftforavsnitt"/>
    <w:link w:val="Tittel"/>
    <w:uiPriority w:val="10"/>
    <w:rsid w:val="00B901BD"/>
    <w:rPr>
      <w:rFonts w:ascii="Arial" w:eastAsiaTheme="majorEastAsia" w:hAnsi="Arial" w:cs="Arial"/>
      <w:color w:val="6D5560"/>
      <w:spacing w:val="5"/>
      <w:kern w:val="28"/>
      <w:sz w:val="56"/>
      <w:szCs w:val="52"/>
    </w:rPr>
  </w:style>
  <w:style w:type="paragraph" w:styleId="Ingenmellomrom">
    <w:name w:val="No Spacing"/>
    <w:link w:val="IngenmellomromTegn"/>
    <w:uiPriority w:val="1"/>
    <w:qFormat/>
    <w:rsid w:val="00B901BD"/>
    <w:pPr>
      <w:spacing w:after="0" w:line="240" w:lineRule="auto"/>
    </w:pPr>
    <w:rPr>
      <w:rFonts w:ascii="Arial" w:hAnsi="Arial" w:cs="Arial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B901BD"/>
    <w:rPr>
      <w:rFonts w:ascii="Arial" w:hAnsi="Arial" w:cs="Arial"/>
    </w:rPr>
  </w:style>
  <w:style w:type="paragraph" w:styleId="Listeavsnitt">
    <w:name w:val="List Paragraph"/>
    <w:basedOn w:val="Normal"/>
    <w:uiPriority w:val="34"/>
    <w:qFormat/>
    <w:rsid w:val="00B901BD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B901BD"/>
    <w:rPr>
      <w:b/>
      <w:bCs/>
      <w:i/>
      <w:iCs/>
      <w:color w:val="6D5560" w:themeColor="accent1"/>
    </w:rPr>
  </w:style>
  <w:style w:type="character" w:styleId="Svakreferanse">
    <w:name w:val="Subtle Reference"/>
    <w:basedOn w:val="Standardskriftforavsnitt"/>
    <w:uiPriority w:val="31"/>
    <w:qFormat/>
    <w:rsid w:val="00B901BD"/>
    <w:rPr>
      <w:smallCaps/>
      <w:color w:val="8BC0C6" w:themeColor="accent2"/>
      <w:u w:val="single"/>
    </w:rPr>
  </w:style>
  <w:style w:type="character" w:styleId="Sterkreferanse">
    <w:name w:val="Intense Reference"/>
    <w:basedOn w:val="Standardskriftforavsnitt"/>
    <w:uiPriority w:val="32"/>
    <w:qFormat/>
    <w:rsid w:val="00B901BD"/>
    <w:rPr>
      <w:b/>
      <w:bCs/>
      <w:smallCaps/>
      <w:color w:val="8BC0C6" w:themeColor="accent2"/>
      <w:spacing w:val="5"/>
      <w:u w:val="single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B901BD"/>
    <w:pPr>
      <w:outlineLvl w:val="9"/>
    </w:pPr>
    <w:rPr>
      <w:sz w:val="40"/>
    </w:rPr>
  </w:style>
  <w:style w:type="character" w:styleId="Plassholdertekst">
    <w:name w:val="Placeholder Text"/>
    <w:basedOn w:val="Standardskriftforavsnitt"/>
    <w:uiPriority w:val="99"/>
    <w:semiHidden/>
    <w:rsid w:val="00A65CD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2.xml"/><Relationship Id="rId21" Type="http://schemas.openxmlformats.org/officeDocument/2006/relationships/footer" Target="footer4.xml"/><Relationship Id="rId7" Type="http://schemas.openxmlformats.org/officeDocument/2006/relationships/customXml" Target="../customXml/item6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webSettings" Target="webSettings.xml"/><Relationship Id="rId24" Type="http://schemas.openxmlformats.org/officeDocument/2006/relationships/theme" Target="theme/theme1.xml"/><Relationship Id="rId5" Type="http://schemas.openxmlformats.org/officeDocument/2006/relationships/customXml" Target="../customXml/item4.xml"/><Relationship Id="rId15" Type="http://schemas.openxmlformats.org/officeDocument/2006/relationships/header" Target="header2.xml"/><Relationship Id="rId23" Type="http://schemas.openxmlformats.org/officeDocument/2006/relationships/glossaryDocument" Target="glossary/document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3.xml"/><Relationship Id="rId9" Type="http://schemas.microsoft.com/office/2007/relationships/stylesWithEffects" Target="stylesWithEffect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gi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4EF02DA-1992-4654-B74A-70EE84B64AA3}"/>
      </w:docPartPr>
      <w:docPartBody>
        <w:p w:rsidR="00277F32" w:rsidRDefault="00277F32">
          <w:r w:rsidRPr="00EA3C7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9C86BE7E839044B7AD5EA232EA2F4B8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90AAAAEE-CC11-4A21-8E24-134811D8F651}"/>
      </w:docPartPr>
      <w:docPartBody>
        <w:p w:rsidR="004B41BB" w:rsidRDefault="004B41BB" w:rsidP="004B41BB">
          <w:pPr>
            <w:pStyle w:val="9C86BE7E839044B7AD5EA232EA2F4B871"/>
          </w:pPr>
          <w:r w:rsidRPr="00A65CDA">
            <w:rPr>
              <w:rStyle w:val="Plassholdertekst"/>
              <w:sz w:val="16"/>
              <w:szCs w:val="16"/>
            </w:rPr>
            <w:t>Klikk her for å skrive inn tekst.</w:t>
          </w:r>
        </w:p>
      </w:docPartBody>
    </w:docPart>
    <w:docPart>
      <w:docPartPr>
        <w:name w:val="F94EE4DA68DB44D895C7A8BFD2C7FA4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69A90A6-FC2D-459B-B529-A38ADE0D09FF}"/>
      </w:docPartPr>
      <w:docPartBody>
        <w:p w:rsidR="004B41BB" w:rsidRDefault="004B41BB" w:rsidP="004B41BB">
          <w:pPr>
            <w:pStyle w:val="F94EE4DA68DB44D895C7A8BFD2C7FA4A1"/>
          </w:pPr>
          <w:r w:rsidRPr="00A65CDA">
            <w:rPr>
              <w:rStyle w:val="Plassholdertekst"/>
              <w:sz w:val="16"/>
              <w:szCs w:val="16"/>
            </w:rPr>
            <w:t>Klikk her for å skrive inn tekst.</w:t>
          </w:r>
        </w:p>
      </w:docPartBody>
    </w:docPart>
    <w:docPart>
      <w:docPartPr>
        <w:name w:val="5D6A083DAF974DDBA394447327A349B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E8B7348-FD4C-4B3F-A884-6E504E415413}"/>
      </w:docPartPr>
      <w:docPartBody>
        <w:p w:rsidR="004B41BB" w:rsidRDefault="004B41BB" w:rsidP="004B41BB">
          <w:pPr>
            <w:pStyle w:val="5D6A083DAF974DDBA394447327A349B31"/>
          </w:pPr>
          <w:r w:rsidRPr="00EA3C7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E83C1A02EC284DAFB55750DD6B26B2D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ACBC486-B564-4F02-BCB8-AD561D41E7FB}"/>
      </w:docPartPr>
      <w:docPartBody>
        <w:p w:rsidR="004B41BB" w:rsidRDefault="004B41BB" w:rsidP="004B41BB">
          <w:pPr>
            <w:pStyle w:val="E83C1A02EC284DAFB55750DD6B26B2D91"/>
          </w:pPr>
          <w:r w:rsidRPr="00EA3C7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3B036E89CABD45A7A1214507345EB56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2D6BF53-64BF-46FB-B060-E7B1F172491F}"/>
      </w:docPartPr>
      <w:docPartBody>
        <w:p w:rsidR="004B41BB" w:rsidRDefault="004B41BB" w:rsidP="004B41BB">
          <w:pPr>
            <w:pStyle w:val="3B036E89CABD45A7A1214507345EB5681"/>
          </w:pPr>
          <w:r w:rsidRPr="00A65CDA">
            <w:rPr>
              <w:rStyle w:val="Plassholdertekst"/>
              <w:sz w:val="16"/>
              <w:szCs w:val="16"/>
            </w:rPr>
            <w:t>Klikk her for å skrive inn tekst.</w:t>
          </w:r>
        </w:p>
      </w:docPartBody>
    </w:docPart>
    <w:docPart>
      <w:docPartPr>
        <w:name w:val="1C28A936667547829F9F772DAB68078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B8FBD96-97CD-4607-B53A-3F7EEDCAC340}"/>
      </w:docPartPr>
      <w:docPartBody>
        <w:p w:rsidR="004B41BB" w:rsidRDefault="004B41BB" w:rsidP="004B41BB">
          <w:pPr>
            <w:pStyle w:val="1C28A936667547829F9F772DAB6807871"/>
          </w:pPr>
          <w:r w:rsidRPr="00EA3C7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73312ECCDD1D44C183196D2966FB423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E6CEE09-1BA5-4E2D-BEDD-51CF0A44C6C4}"/>
      </w:docPartPr>
      <w:docPartBody>
        <w:p w:rsidR="004B41BB" w:rsidRDefault="004B41BB" w:rsidP="004B41BB">
          <w:pPr>
            <w:pStyle w:val="73312ECCDD1D44C183196D2966FB42341"/>
          </w:pPr>
          <w:r w:rsidRPr="00A65CDA">
            <w:rPr>
              <w:rStyle w:val="Plassholdertekst"/>
              <w:sz w:val="16"/>
              <w:szCs w:val="16"/>
            </w:rPr>
            <w:t>Klikk her for å skrive inn tekst.</w:t>
          </w:r>
        </w:p>
      </w:docPartBody>
    </w:docPart>
    <w:docPart>
      <w:docPartPr>
        <w:name w:val="EB6A6E0353484F66A88C52F61E3B81F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F6DB16B-2221-4C5A-B9B9-88F0A16F8C0B}"/>
      </w:docPartPr>
      <w:docPartBody>
        <w:p w:rsidR="004B41BB" w:rsidRDefault="004B41BB" w:rsidP="004B41BB">
          <w:pPr>
            <w:pStyle w:val="EB6A6E0353484F66A88C52F61E3B81F51"/>
          </w:pPr>
          <w:r w:rsidRPr="00EA3C7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FB2036E0166247E58590E4851F6054D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BFEDBB0-509E-471A-8654-B3B1146CAC79}"/>
      </w:docPartPr>
      <w:docPartBody>
        <w:p w:rsidR="004B41BB" w:rsidRDefault="004B41BB" w:rsidP="004B41BB">
          <w:pPr>
            <w:pStyle w:val="FB2036E0166247E58590E4851F6054D01"/>
          </w:pPr>
          <w:r w:rsidRPr="00A65CDA">
            <w:rPr>
              <w:rStyle w:val="Plassholdertekst"/>
              <w:sz w:val="16"/>
              <w:szCs w:val="16"/>
            </w:rPr>
            <w:t>Klikk her for å skrive inn tekst.</w:t>
          </w:r>
        </w:p>
      </w:docPartBody>
    </w:docPart>
    <w:docPart>
      <w:docPartPr>
        <w:name w:val="3DCE612A530B46F6B2761DCE0DACD19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4B79CF8-1A94-4473-B29E-2E179684D146}"/>
      </w:docPartPr>
      <w:docPartBody>
        <w:p w:rsidR="004B41BB" w:rsidRDefault="004B41BB" w:rsidP="004B41BB">
          <w:pPr>
            <w:pStyle w:val="3DCE612A530B46F6B2761DCE0DACD1981"/>
          </w:pPr>
          <w:r w:rsidRPr="00EA3C7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FB45723724C54ABE854730DA5481F06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3501A05-D517-4BC6-BF6B-EC1839EC3464}"/>
      </w:docPartPr>
      <w:docPartBody>
        <w:p w:rsidR="004B41BB" w:rsidRDefault="004B41BB" w:rsidP="004B41BB">
          <w:pPr>
            <w:pStyle w:val="FB45723724C54ABE854730DA5481F0651"/>
          </w:pPr>
          <w:r w:rsidRPr="00A65CDA">
            <w:rPr>
              <w:rStyle w:val="Plassholdertekst"/>
              <w:sz w:val="16"/>
              <w:szCs w:val="16"/>
            </w:rPr>
            <w:t>Klikk her for å skrive inn tekst.</w:t>
          </w:r>
        </w:p>
      </w:docPartBody>
    </w:docPart>
    <w:docPart>
      <w:docPartPr>
        <w:name w:val="A6D22A9A2DC34BBA859E645920B6652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4B61F75-4ECC-4F8E-84BC-785126BBB6DD}"/>
      </w:docPartPr>
      <w:docPartBody>
        <w:p w:rsidR="004B41BB" w:rsidRDefault="004B41BB" w:rsidP="004B41BB">
          <w:pPr>
            <w:pStyle w:val="A6D22A9A2DC34BBA859E645920B665291"/>
          </w:pPr>
          <w:r w:rsidRPr="00A65CDA">
            <w:rPr>
              <w:rStyle w:val="Plassholdertekst"/>
              <w:sz w:val="16"/>
              <w:szCs w:val="16"/>
            </w:rPr>
            <w:t>Klikk her for å skrive inn tekst.</w:t>
          </w:r>
        </w:p>
      </w:docPartBody>
    </w:docPart>
    <w:docPart>
      <w:docPartPr>
        <w:name w:val="E04AFBB2B0924608B03D38925DAA74E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DABB3C9-D5DB-4A9F-862A-DF6972ACE550}"/>
      </w:docPartPr>
      <w:docPartBody>
        <w:p w:rsidR="004B41BB" w:rsidRDefault="004B41BB" w:rsidP="004B41BB">
          <w:pPr>
            <w:pStyle w:val="E04AFBB2B0924608B03D38925DAA74E21"/>
          </w:pPr>
          <w:r w:rsidRPr="00EA3C7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4AF0B0C5947F4FAF9D2A3A9E7D591FF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D257814-A16D-451F-903C-2C4A965F5DEE}"/>
      </w:docPartPr>
      <w:docPartBody>
        <w:p w:rsidR="004B41BB" w:rsidRDefault="004B41BB" w:rsidP="004B41BB">
          <w:pPr>
            <w:pStyle w:val="4AF0B0C5947F4FAF9D2A3A9E7D591FF51"/>
          </w:pPr>
          <w:r w:rsidRPr="00A65CDA">
            <w:rPr>
              <w:rStyle w:val="Plassholdertekst"/>
              <w:sz w:val="16"/>
              <w:szCs w:val="16"/>
            </w:rPr>
            <w:t>Klikk her for å skrive inn tekst.</w:t>
          </w:r>
        </w:p>
      </w:docPartBody>
    </w:docPart>
    <w:docPart>
      <w:docPartPr>
        <w:name w:val="49A3CA586D9D4C53BC0F5F7DB065D93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9F0ABE5-AF05-4BE8-A0CB-9BC2B8293470}"/>
      </w:docPartPr>
      <w:docPartBody>
        <w:p w:rsidR="004B41BB" w:rsidRDefault="004B41BB" w:rsidP="004B41BB">
          <w:pPr>
            <w:pStyle w:val="49A3CA586D9D4C53BC0F5F7DB065D93C1"/>
          </w:pPr>
          <w:r w:rsidRPr="00EA3C7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0E0E628FD5E247708DADBDD641633F4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237048B-D824-405D-8092-F66A50A10B11}"/>
      </w:docPartPr>
      <w:docPartBody>
        <w:p w:rsidR="004B41BB" w:rsidRDefault="004B41BB" w:rsidP="004B41BB">
          <w:pPr>
            <w:pStyle w:val="0E0E628FD5E247708DADBDD641633F4C1"/>
          </w:pPr>
          <w:r w:rsidRPr="00EA3C7E">
            <w:rPr>
              <w:rStyle w:val="Plassholdertekst"/>
            </w:rPr>
            <w:t>Klikk her for å skrive inn tekst.</w:t>
          </w:r>
        </w:p>
      </w:docPartBody>
    </w:docPart>
    <w:docPart>
      <w:docPartPr>
        <w:name w:val="D2EC0D99E5A34BD2B014326D2C7AF5A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A91CDEF-1F80-4DFB-85E5-7343C49B0234}"/>
      </w:docPartPr>
      <w:docPartBody>
        <w:p w:rsidR="002E0A0A" w:rsidRDefault="004B41BB" w:rsidP="004B41BB">
          <w:pPr>
            <w:pStyle w:val="D2EC0D99E5A34BD2B014326D2C7AF5A3"/>
          </w:pPr>
          <w:r w:rsidRPr="00EA3C7E">
            <w:rPr>
              <w:rStyle w:val="Plassholdertekst"/>
            </w:rPr>
            <w:t>Klikk her for å skrive inn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F32"/>
    <w:rsid w:val="000578DD"/>
    <w:rsid w:val="00277F32"/>
    <w:rsid w:val="002A699C"/>
    <w:rsid w:val="002E0A0A"/>
    <w:rsid w:val="004B41BB"/>
    <w:rsid w:val="009A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C8459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F32"/>
    <w:rPr>
      <w:rFonts w:cs="Times New Roman"/>
      <w:sz w:val="3276"/>
      <w:szCs w:val="327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0578DD"/>
    <w:rPr>
      <w:color w:val="808080"/>
    </w:rPr>
  </w:style>
  <w:style w:type="paragraph" w:customStyle="1" w:styleId="AA42207A262448AAABDE4CE109737E51">
    <w:name w:val="AA42207A262448AAABDE4CE109737E51"/>
    <w:rsid w:val="00277F32"/>
  </w:style>
  <w:style w:type="paragraph" w:customStyle="1" w:styleId="D8C79387BFF04ED2938E0D0A00468A7E">
    <w:name w:val="D8C79387BFF04ED2938E0D0A00468A7E"/>
    <w:rsid w:val="00277F32"/>
  </w:style>
  <w:style w:type="paragraph" w:customStyle="1" w:styleId="03C2712689F04311AF7F7DC19A856DB3">
    <w:name w:val="03C2712689F04311AF7F7DC19A856DB3"/>
    <w:rsid w:val="00277F32"/>
  </w:style>
  <w:style w:type="paragraph" w:customStyle="1" w:styleId="F6B2FD6B9C7B4A3BAF1F6020AFA54BE2">
    <w:name w:val="F6B2FD6B9C7B4A3BAF1F6020AFA54BE2"/>
    <w:rsid w:val="00277F32"/>
  </w:style>
  <w:style w:type="paragraph" w:customStyle="1" w:styleId="D9238CF3378A42079CBF222D4C3E35DB">
    <w:name w:val="D9238CF3378A42079CBF222D4C3E35DB"/>
    <w:rsid w:val="00277F32"/>
  </w:style>
  <w:style w:type="paragraph" w:customStyle="1" w:styleId="28BA63A482C04C6A916F35A5A3F0FA87">
    <w:name w:val="28BA63A482C04C6A916F35A5A3F0FA87"/>
    <w:rsid w:val="00277F32"/>
  </w:style>
  <w:style w:type="paragraph" w:customStyle="1" w:styleId="7918156FFC294754ABD31E11F5C9C45F">
    <w:name w:val="7918156FFC294754ABD31E11F5C9C45F"/>
    <w:rsid w:val="00277F32"/>
  </w:style>
  <w:style w:type="paragraph" w:customStyle="1" w:styleId="5996D8661EF149379F44FB0CC19746ED">
    <w:name w:val="5996D8661EF149379F44FB0CC19746ED"/>
    <w:rsid w:val="00277F32"/>
  </w:style>
  <w:style w:type="paragraph" w:customStyle="1" w:styleId="C67090F43D8747879E53F273F47CFC16">
    <w:name w:val="C67090F43D8747879E53F273F47CFC16"/>
    <w:rsid w:val="00277F32"/>
  </w:style>
  <w:style w:type="paragraph" w:customStyle="1" w:styleId="9181990B4A1F437CAAE08DF65E4A6126">
    <w:name w:val="9181990B4A1F437CAAE08DF65E4A6126"/>
    <w:rsid w:val="00277F32"/>
  </w:style>
  <w:style w:type="paragraph" w:customStyle="1" w:styleId="2F9E212405F9420F9C5461BA2B977D36">
    <w:name w:val="2F9E212405F9420F9C5461BA2B977D36"/>
    <w:rsid w:val="00277F32"/>
  </w:style>
  <w:style w:type="paragraph" w:customStyle="1" w:styleId="9C86BE7E839044B7AD5EA232EA2F4B87">
    <w:name w:val="9C86BE7E839044B7AD5EA232EA2F4B87"/>
    <w:rsid w:val="00277F32"/>
  </w:style>
  <w:style w:type="paragraph" w:customStyle="1" w:styleId="720149A831A94318A0DCC51417E6DAE6">
    <w:name w:val="720149A831A94318A0DCC51417E6DAE6"/>
    <w:rsid w:val="00277F32"/>
  </w:style>
  <w:style w:type="paragraph" w:customStyle="1" w:styleId="A2323BED4C674652AF7104D123419B17">
    <w:name w:val="A2323BED4C674652AF7104D123419B17"/>
    <w:rsid w:val="00277F32"/>
  </w:style>
  <w:style w:type="paragraph" w:customStyle="1" w:styleId="B48E91B004FB4ACEA6114F6603985FD4">
    <w:name w:val="B48E91B004FB4ACEA6114F6603985FD4"/>
    <w:rsid w:val="00277F32"/>
  </w:style>
  <w:style w:type="paragraph" w:customStyle="1" w:styleId="599B832BADD4423F9666A1EDF16D1949">
    <w:name w:val="599B832BADD4423F9666A1EDF16D1949"/>
    <w:rsid w:val="00277F32"/>
  </w:style>
  <w:style w:type="paragraph" w:customStyle="1" w:styleId="AE559C8EBB864688B7FBE5C42A673FE1">
    <w:name w:val="AE559C8EBB864688B7FBE5C42A673FE1"/>
    <w:rsid w:val="00277F32"/>
  </w:style>
  <w:style w:type="paragraph" w:customStyle="1" w:styleId="BF8C2EE2C0EC43FE99F739BF71D40B6E">
    <w:name w:val="BF8C2EE2C0EC43FE99F739BF71D40B6E"/>
    <w:rsid w:val="00277F32"/>
  </w:style>
  <w:style w:type="paragraph" w:customStyle="1" w:styleId="C696122E41424EB28F7BB6C2AB1C2654">
    <w:name w:val="C696122E41424EB28F7BB6C2AB1C2654"/>
    <w:rsid w:val="00277F32"/>
  </w:style>
  <w:style w:type="paragraph" w:customStyle="1" w:styleId="C200E0220E524951AF0D9A3B030CF261">
    <w:name w:val="C200E0220E524951AF0D9A3B030CF261"/>
    <w:rsid w:val="00277F32"/>
  </w:style>
  <w:style w:type="paragraph" w:customStyle="1" w:styleId="9B78AA2FD37B4FBFA6F25F0B06D795A6">
    <w:name w:val="9B78AA2FD37B4FBFA6F25F0B06D795A6"/>
    <w:rsid w:val="00277F32"/>
  </w:style>
  <w:style w:type="paragraph" w:customStyle="1" w:styleId="F94EE4DA68DB44D895C7A8BFD2C7FA4A">
    <w:name w:val="F94EE4DA68DB44D895C7A8BFD2C7FA4A"/>
    <w:rsid w:val="00277F32"/>
  </w:style>
  <w:style w:type="paragraph" w:customStyle="1" w:styleId="5D6A083DAF974DDBA394447327A349B3">
    <w:name w:val="5D6A083DAF974DDBA394447327A349B3"/>
    <w:rsid w:val="00277F32"/>
  </w:style>
  <w:style w:type="paragraph" w:customStyle="1" w:styleId="E83C1A02EC284DAFB55750DD6B26B2D9">
    <w:name w:val="E83C1A02EC284DAFB55750DD6B26B2D9"/>
    <w:rsid w:val="00277F32"/>
  </w:style>
  <w:style w:type="paragraph" w:customStyle="1" w:styleId="1A9FF7CD352F42AB8B455FAA6FAD1BDD">
    <w:name w:val="1A9FF7CD352F42AB8B455FAA6FAD1BDD"/>
    <w:rsid w:val="00277F32"/>
  </w:style>
  <w:style w:type="paragraph" w:customStyle="1" w:styleId="2BFACFA01B094D3FBA2850CBB3AD0D45">
    <w:name w:val="2BFACFA01B094D3FBA2850CBB3AD0D45"/>
    <w:rsid w:val="00277F32"/>
  </w:style>
  <w:style w:type="paragraph" w:customStyle="1" w:styleId="D722CE473BD84D8CB24D58D189FA52E7">
    <w:name w:val="D722CE473BD84D8CB24D58D189FA52E7"/>
    <w:rsid w:val="00277F32"/>
  </w:style>
  <w:style w:type="paragraph" w:customStyle="1" w:styleId="991CCF4E086A4B2A85FFB8C7BED1E219">
    <w:name w:val="991CCF4E086A4B2A85FFB8C7BED1E219"/>
    <w:rsid w:val="00277F32"/>
  </w:style>
  <w:style w:type="paragraph" w:customStyle="1" w:styleId="4A8F21C8B2E84182A4466B7A4794531A">
    <w:name w:val="4A8F21C8B2E84182A4466B7A4794531A"/>
    <w:rsid w:val="00277F32"/>
  </w:style>
  <w:style w:type="paragraph" w:customStyle="1" w:styleId="95020D5F068E4C8698463953BD749A3F">
    <w:name w:val="95020D5F068E4C8698463953BD749A3F"/>
    <w:rsid w:val="00277F32"/>
  </w:style>
  <w:style w:type="paragraph" w:customStyle="1" w:styleId="0013AC6C9195434AA8AB3860CB97F568">
    <w:name w:val="0013AC6C9195434AA8AB3860CB97F568"/>
    <w:rsid w:val="00277F32"/>
  </w:style>
  <w:style w:type="paragraph" w:customStyle="1" w:styleId="3B036E89CABD45A7A1214507345EB568">
    <w:name w:val="3B036E89CABD45A7A1214507345EB568"/>
    <w:rsid w:val="00277F32"/>
  </w:style>
  <w:style w:type="paragraph" w:customStyle="1" w:styleId="1C28A936667547829F9F772DAB680787">
    <w:name w:val="1C28A936667547829F9F772DAB680787"/>
    <w:rsid w:val="00277F32"/>
  </w:style>
  <w:style w:type="paragraph" w:customStyle="1" w:styleId="E0D8606049674335BDC90A7358DC1FDC">
    <w:name w:val="E0D8606049674335BDC90A7358DC1FDC"/>
    <w:rsid w:val="00277F32"/>
  </w:style>
  <w:style w:type="paragraph" w:customStyle="1" w:styleId="DDCE3B4551E74854B06D290249D18B61">
    <w:name w:val="DDCE3B4551E74854B06D290249D18B61"/>
    <w:rsid w:val="00277F32"/>
  </w:style>
  <w:style w:type="paragraph" w:customStyle="1" w:styleId="73312ECCDD1D44C183196D2966FB4234">
    <w:name w:val="73312ECCDD1D44C183196D2966FB4234"/>
    <w:rsid w:val="00277F32"/>
  </w:style>
  <w:style w:type="paragraph" w:customStyle="1" w:styleId="EB6A6E0353484F66A88C52F61E3B81F5">
    <w:name w:val="EB6A6E0353484F66A88C52F61E3B81F5"/>
    <w:rsid w:val="00277F32"/>
  </w:style>
  <w:style w:type="paragraph" w:customStyle="1" w:styleId="36AD61801B014FD9849FA32BA3E1EA89">
    <w:name w:val="36AD61801B014FD9849FA32BA3E1EA89"/>
    <w:rsid w:val="00277F32"/>
  </w:style>
  <w:style w:type="paragraph" w:customStyle="1" w:styleId="6D32A8D7C0134EF4AA002B056A1464AF">
    <w:name w:val="6D32A8D7C0134EF4AA002B056A1464AF"/>
    <w:rsid w:val="00277F32"/>
  </w:style>
  <w:style w:type="paragraph" w:customStyle="1" w:styleId="FB2036E0166247E58590E4851F6054D0">
    <w:name w:val="FB2036E0166247E58590E4851F6054D0"/>
    <w:rsid w:val="00277F32"/>
  </w:style>
  <w:style w:type="paragraph" w:customStyle="1" w:styleId="3DCE612A530B46F6B2761DCE0DACD198">
    <w:name w:val="3DCE612A530B46F6B2761DCE0DACD198"/>
    <w:rsid w:val="00277F32"/>
  </w:style>
  <w:style w:type="paragraph" w:customStyle="1" w:styleId="785AD6E3BDD64E40B60943450BFAFA1B">
    <w:name w:val="785AD6E3BDD64E40B60943450BFAFA1B"/>
    <w:rsid w:val="00277F32"/>
  </w:style>
  <w:style w:type="paragraph" w:customStyle="1" w:styleId="010822F8C72D4F3EA301FAC0F37519D9">
    <w:name w:val="010822F8C72D4F3EA301FAC0F37519D9"/>
    <w:rsid w:val="00277F32"/>
  </w:style>
  <w:style w:type="paragraph" w:customStyle="1" w:styleId="FB45723724C54ABE854730DA5481F065">
    <w:name w:val="FB45723724C54ABE854730DA5481F065"/>
    <w:rsid w:val="00277F32"/>
  </w:style>
  <w:style w:type="paragraph" w:customStyle="1" w:styleId="687FCBA85A3B403F9EE57E4097668EED">
    <w:name w:val="687FCBA85A3B403F9EE57E4097668EED"/>
    <w:rsid w:val="00277F32"/>
  </w:style>
  <w:style w:type="paragraph" w:customStyle="1" w:styleId="B78E1D649030474B9C9B5BF7A3822FAA">
    <w:name w:val="B78E1D649030474B9C9B5BF7A3822FAA"/>
    <w:rsid w:val="00277F32"/>
  </w:style>
  <w:style w:type="paragraph" w:customStyle="1" w:styleId="ADA080752A064E84BA47EF7FA4C1CF95">
    <w:name w:val="ADA080752A064E84BA47EF7FA4C1CF95"/>
    <w:rsid w:val="00277F32"/>
  </w:style>
  <w:style w:type="paragraph" w:customStyle="1" w:styleId="A6D22A9A2DC34BBA859E645920B66529">
    <w:name w:val="A6D22A9A2DC34BBA859E645920B66529"/>
    <w:rsid w:val="00277F32"/>
  </w:style>
  <w:style w:type="paragraph" w:customStyle="1" w:styleId="E04AFBB2B0924608B03D38925DAA74E2">
    <w:name w:val="E04AFBB2B0924608B03D38925DAA74E2"/>
    <w:rsid w:val="00277F32"/>
  </w:style>
  <w:style w:type="paragraph" w:customStyle="1" w:styleId="85C4A0FA00C9446FA75CDABBE04BAE10">
    <w:name w:val="85C4A0FA00C9446FA75CDABBE04BAE10"/>
    <w:rsid w:val="00277F32"/>
  </w:style>
  <w:style w:type="paragraph" w:customStyle="1" w:styleId="43A90C85E30340A0BC9486B680BF5F92">
    <w:name w:val="43A90C85E30340A0BC9486B680BF5F92"/>
    <w:rsid w:val="00277F32"/>
  </w:style>
  <w:style w:type="paragraph" w:customStyle="1" w:styleId="4AF0B0C5947F4FAF9D2A3A9E7D591FF5">
    <w:name w:val="4AF0B0C5947F4FAF9D2A3A9E7D591FF5"/>
    <w:rsid w:val="00277F32"/>
  </w:style>
  <w:style w:type="paragraph" w:customStyle="1" w:styleId="49A3CA586D9D4C53BC0F5F7DB065D93C">
    <w:name w:val="49A3CA586D9D4C53BC0F5F7DB065D93C"/>
    <w:rsid w:val="00277F32"/>
  </w:style>
  <w:style w:type="paragraph" w:customStyle="1" w:styleId="0E0E628FD5E247708DADBDD641633F4C">
    <w:name w:val="0E0E628FD5E247708DADBDD641633F4C"/>
    <w:rsid w:val="00277F32"/>
  </w:style>
  <w:style w:type="paragraph" w:customStyle="1" w:styleId="8D27761E52614CE18CDFF26D499A5AC2">
    <w:name w:val="8D27761E52614CE18CDFF26D499A5AC2"/>
    <w:rsid w:val="004B41BB"/>
    <w:rPr>
      <w:rFonts w:ascii="Arial" w:eastAsiaTheme="minorHAnsi" w:hAnsi="Arial" w:cs="Arial"/>
    </w:rPr>
  </w:style>
  <w:style w:type="paragraph" w:customStyle="1" w:styleId="B6433767119F4242A8DC25C194968709">
    <w:name w:val="B6433767119F4242A8DC25C194968709"/>
    <w:rsid w:val="004B41BB"/>
    <w:rPr>
      <w:rFonts w:ascii="Arial" w:eastAsiaTheme="minorHAnsi" w:hAnsi="Arial" w:cs="Arial"/>
    </w:rPr>
  </w:style>
  <w:style w:type="paragraph" w:customStyle="1" w:styleId="9C86BE7E839044B7AD5EA232EA2F4B871">
    <w:name w:val="9C86BE7E839044B7AD5EA232EA2F4B871"/>
    <w:rsid w:val="004B41BB"/>
    <w:rPr>
      <w:rFonts w:ascii="Arial" w:eastAsiaTheme="minorHAnsi" w:hAnsi="Arial" w:cs="Arial"/>
    </w:rPr>
  </w:style>
  <w:style w:type="paragraph" w:customStyle="1" w:styleId="D2EC0D99E5A34BD2B014326D2C7AF5A3">
    <w:name w:val="D2EC0D99E5A34BD2B014326D2C7AF5A3"/>
    <w:rsid w:val="004B41BB"/>
    <w:rPr>
      <w:rFonts w:ascii="Arial" w:eastAsiaTheme="minorHAnsi" w:hAnsi="Arial" w:cs="Arial"/>
    </w:rPr>
  </w:style>
  <w:style w:type="paragraph" w:customStyle="1" w:styleId="A06627242FCD4E6AB34F2BF12ED20983">
    <w:name w:val="A06627242FCD4E6AB34F2BF12ED20983"/>
    <w:rsid w:val="004B41BB"/>
    <w:rPr>
      <w:rFonts w:ascii="Arial" w:eastAsiaTheme="minorHAnsi" w:hAnsi="Arial" w:cs="Arial"/>
    </w:rPr>
  </w:style>
  <w:style w:type="paragraph" w:customStyle="1" w:styleId="F94EE4DA68DB44D895C7A8BFD2C7FA4A1">
    <w:name w:val="F94EE4DA68DB44D895C7A8BFD2C7FA4A1"/>
    <w:rsid w:val="004B41BB"/>
    <w:rPr>
      <w:rFonts w:ascii="Arial" w:eastAsiaTheme="minorHAnsi" w:hAnsi="Arial" w:cs="Arial"/>
    </w:rPr>
  </w:style>
  <w:style w:type="paragraph" w:customStyle="1" w:styleId="5D6A083DAF974DDBA394447327A349B31">
    <w:name w:val="5D6A083DAF974DDBA394447327A349B31"/>
    <w:rsid w:val="004B41BB"/>
    <w:rPr>
      <w:rFonts w:ascii="Arial" w:eastAsiaTheme="minorHAnsi" w:hAnsi="Arial" w:cs="Arial"/>
    </w:rPr>
  </w:style>
  <w:style w:type="paragraph" w:customStyle="1" w:styleId="E83C1A02EC284DAFB55750DD6B26B2D91">
    <w:name w:val="E83C1A02EC284DAFB55750DD6B26B2D91"/>
    <w:rsid w:val="004B41BB"/>
    <w:rPr>
      <w:rFonts w:ascii="Arial" w:eastAsiaTheme="minorHAnsi" w:hAnsi="Arial" w:cs="Arial"/>
    </w:rPr>
  </w:style>
  <w:style w:type="paragraph" w:customStyle="1" w:styleId="3B036E89CABD45A7A1214507345EB5681">
    <w:name w:val="3B036E89CABD45A7A1214507345EB5681"/>
    <w:rsid w:val="004B41BB"/>
    <w:rPr>
      <w:rFonts w:ascii="Arial" w:eastAsiaTheme="minorHAnsi" w:hAnsi="Arial" w:cs="Arial"/>
    </w:rPr>
  </w:style>
  <w:style w:type="paragraph" w:customStyle="1" w:styleId="1C28A936667547829F9F772DAB6807871">
    <w:name w:val="1C28A936667547829F9F772DAB6807871"/>
    <w:rsid w:val="004B41BB"/>
    <w:rPr>
      <w:rFonts w:ascii="Arial" w:eastAsiaTheme="minorHAnsi" w:hAnsi="Arial" w:cs="Arial"/>
    </w:rPr>
  </w:style>
  <w:style w:type="paragraph" w:customStyle="1" w:styleId="E0D8606049674335BDC90A7358DC1FDC1">
    <w:name w:val="E0D8606049674335BDC90A7358DC1FDC1"/>
    <w:rsid w:val="004B41BB"/>
    <w:rPr>
      <w:rFonts w:ascii="Arial" w:eastAsiaTheme="minorHAnsi" w:hAnsi="Arial" w:cs="Arial"/>
    </w:rPr>
  </w:style>
  <w:style w:type="paragraph" w:customStyle="1" w:styleId="73312ECCDD1D44C183196D2966FB42341">
    <w:name w:val="73312ECCDD1D44C183196D2966FB42341"/>
    <w:rsid w:val="004B41BB"/>
    <w:rPr>
      <w:rFonts w:ascii="Arial" w:eastAsiaTheme="minorHAnsi" w:hAnsi="Arial" w:cs="Arial"/>
    </w:rPr>
  </w:style>
  <w:style w:type="paragraph" w:customStyle="1" w:styleId="EB6A6E0353484F66A88C52F61E3B81F51">
    <w:name w:val="EB6A6E0353484F66A88C52F61E3B81F51"/>
    <w:rsid w:val="004B41BB"/>
    <w:rPr>
      <w:rFonts w:ascii="Arial" w:eastAsiaTheme="minorHAnsi" w:hAnsi="Arial" w:cs="Arial"/>
    </w:rPr>
  </w:style>
  <w:style w:type="paragraph" w:customStyle="1" w:styleId="36AD61801B014FD9849FA32BA3E1EA891">
    <w:name w:val="36AD61801B014FD9849FA32BA3E1EA891"/>
    <w:rsid w:val="004B41BB"/>
    <w:rPr>
      <w:rFonts w:ascii="Arial" w:eastAsiaTheme="minorHAnsi" w:hAnsi="Arial" w:cs="Arial"/>
    </w:rPr>
  </w:style>
  <w:style w:type="paragraph" w:customStyle="1" w:styleId="FB2036E0166247E58590E4851F6054D01">
    <w:name w:val="FB2036E0166247E58590E4851F6054D01"/>
    <w:rsid w:val="004B41BB"/>
    <w:rPr>
      <w:rFonts w:ascii="Arial" w:eastAsiaTheme="minorHAnsi" w:hAnsi="Arial" w:cs="Arial"/>
    </w:rPr>
  </w:style>
  <w:style w:type="paragraph" w:customStyle="1" w:styleId="3DCE612A530B46F6B2761DCE0DACD1981">
    <w:name w:val="3DCE612A530B46F6B2761DCE0DACD1981"/>
    <w:rsid w:val="004B41BB"/>
    <w:rPr>
      <w:rFonts w:ascii="Arial" w:eastAsiaTheme="minorHAnsi" w:hAnsi="Arial" w:cs="Arial"/>
    </w:rPr>
  </w:style>
  <w:style w:type="paragraph" w:customStyle="1" w:styleId="785AD6E3BDD64E40B60943450BFAFA1B1">
    <w:name w:val="785AD6E3BDD64E40B60943450BFAFA1B1"/>
    <w:rsid w:val="004B41BB"/>
    <w:rPr>
      <w:rFonts w:ascii="Arial" w:eastAsiaTheme="minorHAnsi" w:hAnsi="Arial" w:cs="Arial"/>
    </w:rPr>
  </w:style>
  <w:style w:type="paragraph" w:customStyle="1" w:styleId="FB45723724C54ABE854730DA5481F0651">
    <w:name w:val="FB45723724C54ABE854730DA5481F0651"/>
    <w:rsid w:val="004B41BB"/>
    <w:rPr>
      <w:rFonts w:ascii="Arial" w:eastAsiaTheme="minorHAnsi" w:hAnsi="Arial" w:cs="Arial"/>
    </w:rPr>
  </w:style>
  <w:style w:type="paragraph" w:customStyle="1" w:styleId="687FCBA85A3B403F9EE57E4097668EED1">
    <w:name w:val="687FCBA85A3B403F9EE57E4097668EED1"/>
    <w:rsid w:val="004B41BB"/>
    <w:rPr>
      <w:rFonts w:ascii="Arial" w:eastAsiaTheme="minorHAnsi" w:hAnsi="Arial" w:cs="Arial"/>
    </w:rPr>
  </w:style>
  <w:style w:type="paragraph" w:customStyle="1" w:styleId="B78E1D649030474B9C9B5BF7A3822FAA1">
    <w:name w:val="B78E1D649030474B9C9B5BF7A3822FAA1"/>
    <w:rsid w:val="004B41BB"/>
    <w:rPr>
      <w:rFonts w:ascii="Arial" w:eastAsiaTheme="minorHAnsi" w:hAnsi="Arial" w:cs="Arial"/>
    </w:rPr>
  </w:style>
  <w:style w:type="paragraph" w:customStyle="1" w:styleId="A6D22A9A2DC34BBA859E645920B665291">
    <w:name w:val="A6D22A9A2DC34BBA859E645920B665291"/>
    <w:rsid w:val="004B41BB"/>
    <w:rPr>
      <w:rFonts w:ascii="Arial" w:eastAsiaTheme="minorHAnsi" w:hAnsi="Arial" w:cs="Arial"/>
    </w:rPr>
  </w:style>
  <w:style w:type="paragraph" w:customStyle="1" w:styleId="E04AFBB2B0924608B03D38925DAA74E21">
    <w:name w:val="E04AFBB2B0924608B03D38925DAA74E21"/>
    <w:rsid w:val="004B41BB"/>
    <w:rPr>
      <w:rFonts w:ascii="Arial" w:eastAsiaTheme="minorHAnsi" w:hAnsi="Arial" w:cs="Arial"/>
    </w:rPr>
  </w:style>
  <w:style w:type="paragraph" w:customStyle="1" w:styleId="85C4A0FA00C9446FA75CDABBE04BAE101">
    <w:name w:val="85C4A0FA00C9446FA75CDABBE04BAE101"/>
    <w:rsid w:val="004B41BB"/>
    <w:rPr>
      <w:rFonts w:ascii="Arial" w:eastAsiaTheme="minorHAnsi" w:hAnsi="Arial" w:cs="Arial"/>
    </w:rPr>
  </w:style>
  <w:style w:type="paragraph" w:customStyle="1" w:styleId="4AF0B0C5947F4FAF9D2A3A9E7D591FF51">
    <w:name w:val="4AF0B0C5947F4FAF9D2A3A9E7D591FF51"/>
    <w:rsid w:val="004B41BB"/>
    <w:rPr>
      <w:rFonts w:ascii="Arial" w:eastAsiaTheme="minorHAnsi" w:hAnsi="Arial" w:cs="Arial"/>
    </w:rPr>
  </w:style>
  <w:style w:type="paragraph" w:customStyle="1" w:styleId="49A3CA586D9D4C53BC0F5F7DB065D93C1">
    <w:name w:val="49A3CA586D9D4C53BC0F5F7DB065D93C1"/>
    <w:rsid w:val="004B41BB"/>
    <w:rPr>
      <w:rFonts w:ascii="Arial" w:eastAsiaTheme="minorHAnsi" w:hAnsi="Arial" w:cs="Arial"/>
    </w:rPr>
  </w:style>
  <w:style w:type="paragraph" w:customStyle="1" w:styleId="0E0E628FD5E247708DADBDD641633F4C1">
    <w:name w:val="0E0E628FD5E247708DADBDD641633F4C1"/>
    <w:rsid w:val="004B41BB"/>
    <w:rPr>
      <w:rFonts w:ascii="Arial" w:eastAsiaTheme="minorHAnsi" w:hAnsi="Arial" w:cs="Arial"/>
    </w:rPr>
  </w:style>
  <w:style w:type="paragraph" w:customStyle="1" w:styleId="93D370B23E9D44EA9F416D0C3B937827">
    <w:name w:val="93D370B23E9D44EA9F416D0C3B937827"/>
    <w:rsid w:val="000578DD"/>
  </w:style>
  <w:style w:type="paragraph" w:customStyle="1" w:styleId="50ADCFCBC90D4808A443CAC67798D32A">
    <w:name w:val="50ADCFCBC90D4808A443CAC67798D32A"/>
    <w:rsid w:val="000578DD"/>
  </w:style>
  <w:style w:type="paragraph" w:customStyle="1" w:styleId="D08A4DE471F2411E8346834D831438A6">
    <w:name w:val="D08A4DE471F2411E8346834D831438A6"/>
    <w:rsid w:val="000578D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F32"/>
    <w:rPr>
      <w:rFonts w:cs="Times New Roman"/>
      <w:sz w:val="3276"/>
      <w:szCs w:val="327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0578DD"/>
    <w:rPr>
      <w:color w:val="808080"/>
    </w:rPr>
  </w:style>
  <w:style w:type="paragraph" w:customStyle="1" w:styleId="AA42207A262448AAABDE4CE109737E51">
    <w:name w:val="AA42207A262448AAABDE4CE109737E51"/>
    <w:rsid w:val="00277F32"/>
  </w:style>
  <w:style w:type="paragraph" w:customStyle="1" w:styleId="D8C79387BFF04ED2938E0D0A00468A7E">
    <w:name w:val="D8C79387BFF04ED2938E0D0A00468A7E"/>
    <w:rsid w:val="00277F32"/>
  </w:style>
  <w:style w:type="paragraph" w:customStyle="1" w:styleId="03C2712689F04311AF7F7DC19A856DB3">
    <w:name w:val="03C2712689F04311AF7F7DC19A856DB3"/>
    <w:rsid w:val="00277F32"/>
  </w:style>
  <w:style w:type="paragraph" w:customStyle="1" w:styleId="F6B2FD6B9C7B4A3BAF1F6020AFA54BE2">
    <w:name w:val="F6B2FD6B9C7B4A3BAF1F6020AFA54BE2"/>
    <w:rsid w:val="00277F32"/>
  </w:style>
  <w:style w:type="paragraph" w:customStyle="1" w:styleId="D9238CF3378A42079CBF222D4C3E35DB">
    <w:name w:val="D9238CF3378A42079CBF222D4C3E35DB"/>
    <w:rsid w:val="00277F32"/>
  </w:style>
  <w:style w:type="paragraph" w:customStyle="1" w:styleId="28BA63A482C04C6A916F35A5A3F0FA87">
    <w:name w:val="28BA63A482C04C6A916F35A5A3F0FA87"/>
    <w:rsid w:val="00277F32"/>
  </w:style>
  <w:style w:type="paragraph" w:customStyle="1" w:styleId="7918156FFC294754ABD31E11F5C9C45F">
    <w:name w:val="7918156FFC294754ABD31E11F5C9C45F"/>
    <w:rsid w:val="00277F32"/>
  </w:style>
  <w:style w:type="paragraph" w:customStyle="1" w:styleId="5996D8661EF149379F44FB0CC19746ED">
    <w:name w:val="5996D8661EF149379F44FB0CC19746ED"/>
    <w:rsid w:val="00277F32"/>
  </w:style>
  <w:style w:type="paragraph" w:customStyle="1" w:styleId="C67090F43D8747879E53F273F47CFC16">
    <w:name w:val="C67090F43D8747879E53F273F47CFC16"/>
    <w:rsid w:val="00277F32"/>
  </w:style>
  <w:style w:type="paragraph" w:customStyle="1" w:styleId="9181990B4A1F437CAAE08DF65E4A6126">
    <w:name w:val="9181990B4A1F437CAAE08DF65E4A6126"/>
    <w:rsid w:val="00277F32"/>
  </w:style>
  <w:style w:type="paragraph" w:customStyle="1" w:styleId="2F9E212405F9420F9C5461BA2B977D36">
    <w:name w:val="2F9E212405F9420F9C5461BA2B977D36"/>
    <w:rsid w:val="00277F32"/>
  </w:style>
  <w:style w:type="paragraph" w:customStyle="1" w:styleId="9C86BE7E839044B7AD5EA232EA2F4B87">
    <w:name w:val="9C86BE7E839044B7AD5EA232EA2F4B87"/>
    <w:rsid w:val="00277F32"/>
  </w:style>
  <w:style w:type="paragraph" w:customStyle="1" w:styleId="720149A831A94318A0DCC51417E6DAE6">
    <w:name w:val="720149A831A94318A0DCC51417E6DAE6"/>
    <w:rsid w:val="00277F32"/>
  </w:style>
  <w:style w:type="paragraph" w:customStyle="1" w:styleId="A2323BED4C674652AF7104D123419B17">
    <w:name w:val="A2323BED4C674652AF7104D123419B17"/>
    <w:rsid w:val="00277F32"/>
  </w:style>
  <w:style w:type="paragraph" w:customStyle="1" w:styleId="B48E91B004FB4ACEA6114F6603985FD4">
    <w:name w:val="B48E91B004FB4ACEA6114F6603985FD4"/>
    <w:rsid w:val="00277F32"/>
  </w:style>
  <w:style w:type="paragraph" w:customStyle="1" w:styleId="599B832BADD4423F9666A1EDF16D1949">
    <w:name w:val="599B832BADD4423F9666A1EDF16D1949"/>
    <w:rsid w:val="00277F32"/>
  </w:style>
  <w:style w:type="paragraph" w:customStyle="1" w:styleId="AE559C8EBB864688B7FBE5C42A673FE1">
    <w:name w:val="AE559C8EBB864688B7FBE5C42A673FE1"/>
    <w:rsid w:val="00277F32"/>
  </w:style>
  <w:style w:type="paragraph" w:customStyle="1" w:styleId="BF8C2EE2C0EC43FE99F739BF71D40B6E">
    <w:name w:val="BF8C2EE2C0EC43FE99F739BF71D40B6E"/>
    <w:rsid w:val="00277F32"/>
  </w:style>
  <w:style w:type="paragraph" w:customStyle="1" w:styleId="C696122E41424EB28F7BB6C2AB1C2654">
    <w:name w:val="C696122E41424EB28F7BB6C2AB1C2654"/>
    <w:rsid w:val="00277F32"/>
  </w:style>
  <w:style w:type="paragraph" w:customStyle="1" w:styleId="C200E0220E524951AF0D9A3B030CF261">
    <w:name w:val="C200E0220E524951AF0D9A3B030CF261"/>
    <w:rsid w:val="00277F32"/>
  </w:style>
  <w:style w:type="paragraph" w:customStyle="1" w:styleId="9B78AA2FD37B4FBFA6F25F0B06D795A6">
    <w:name w:val="9B78AA2FD37B4FBFA6F25F0B06D795A6"/>
    <w:rsid w:val="00277F32"/>
  </w:style>
  <w:style w:type="paragraph" w:customStyle="1" w:styleId="F94EE4DA68DB44D895C7A8BFD2C7FA4A">
    <w:name w:val="F94EE4DA68DB44D895C7A8BFD2C7FA4A"/>
    <w:rsid w:val="00277F32"/>
  </w:style>
  <w:style w:type="paragraph" w:customStyle="1" w:styleId="5D6A083DAF974DDBA394447327A349B3">
    <w:name w:val="5D6A083DAF974DDBA394447327A349B3"/>
    <w:rsid w:val="00277F32"/>
  </w:style>
  <w:style w:type="paragraph" w:customStyle="1" w:styleId="E83C1A02EC284DAFB55750DD6B26B2D9">
    <w:name w:val="E83C1A02EC284DAFB55750DD6B26B2D9"/>
    <w:rsid w:val="00277F32"/>
  </w:style>
  <w:style w:type="paragraph" w:customStyle="1" w:styleId="1A9FF7CD352F42AB8B455FAA6FAD1BDD">
    <w:name w:val="1A9FF7CD352F42AB8B455FAA6FAD1BDD"/>
    <w:rsid w:val="00277F32"/>
  </w:style>
  <w:style w:type="paragraph" w:customStyle="1" w:styleId="2BFACFA01B094D3FBA2850CBB3AD0D45">
    <w:name w:val="2BFACFA01B094D3FBA2850CBB3AD0D45"/>
    <w:rsid w:val="00277F32"/>
  </w:style>
  <w:style w:type="paragraph" w:customStyle="1" w:styleId="D722CE473BD84D8CB24D58D189FA52E7">
    <w:name w:val="D722CE473BD84D8CB24D58D189FA52E7"/>
    <w:rsid w:val="00277F32"/>
  </w:style>
  <w:style w:type="paragraph" w:customStyle="1" w:styleId="991CCF4E086A4B2A85FFB8C7BED1E219">
    <w:name w:val="991CCF4E086A4B2A85FFB8C7BED1E219"/>
    <w:rsid w:val="00277F32"/>
  </w:style>
  <w:style w:type="paragraph" w:customStyle="1" w:styleId="4A8F21C8B2E84182A4466B7A4794531A">
    <w:name w:val="4A8F21C8B2E84182A4466B7A4794531A"/>
    <w:rsid w:val="00277F32"/>
  </w:style>
  <w:style w:type="paragraph" w:customStyle="1" w:styleId="95020D5F068E4C8698463953BD749A3F">
    <w:name w:val="95020D5F068E4C8698463953BD749A3F"/>
    <w:rsid w:val="00277F32"/>
  </w:style>
  <w:style w:type="paragraph" w:customStyle="1" w:styleId="0013AC6C9195434AA8AB3860CB97F568">
    <w:name w:val="0013AC6C9195434AA8AB3860CB97F568"/>
    <w:rsid w:val="00277F32"/>
  </w:style>
  <w:style w:type="paragraph" w:customStyle="1" w:styleId="3B036E89CABD45A7A1214507345EB568">
    <w:name w:val="3B036E89CABD45A7A1214507345EB568"/>
    <w:rsid w:val="00277F32"/>
  </w:style>
  <w:style w:type="paragraph" w:customStyle="1" w:styleId="1C28A936667547829F9F772DAB680787">
    <w:name w:val="1C28A936667547829F9F772DAB680787"/>
    <w:rsid w:val="00277F32"/>
  </w:style>
  <w:style w:type="paragraph" w:customStyle="1" w:styleId="E0D8606049674335BDC90A7358DC1FDC">
    <w:name w:val="E0D8606049674335BDC90A7358DC1FDC"/>
    <w:rsid w:val="00277F32"/>
  </w:style>
  <w:style w:type="paragraph" w:customStyle="1" w:styleId="DDCE3B4551E74854B06D290249D18B61">
    <w:name w:val="DDCE3B4551E74854B06D290249D18B61"/>
    <w:rsid w:val="00277F32"/>
  </w:style>
  <w:style w:type="paragraph" w:customStyle="1" w:styleId="73312ECCDD1D44C183196D2966FB4234">
    <w:name w:val="73312ECCDD1D44C183196D2966FB4234"/>
    <w:rsid w:val="00277F32"/>
  </w:style>
  <w:style w:type="paragraph" w:customStyle="1" w:styleId="EB6A6E0353484F66A88C52F61E3B81F5">
    <w:name w:val="EB6A6E0353484F66A88C52F61E3B81F5"/>
    <w:rsid w:val="00277F32"/>
  </w:style>
  <w:style w:type="paragraph" w:customStyle="1" w:styleId="36AD61801B014FD9849FA32BA3E1EA89">
    <w:name w:val="36AD61801B014FD9849FA32BA3E1EA89"/>
    <w:rsid w:val="00277F32"/>
  </w:style>
  <w:style w:type="paragraph" w:customStyle="1" w:styleId="6D32A8D7C0134EF4AA002B056A1464AF">
    <w:name w:val="6D32A8D7C0134EF4AA002B056A1464AF"/>
    <w:rsid w:val="00277F32"/>
  </w:style>
  <w:style w:type="paragraph" w:customStyle="1" w:styleId="FB2036E0166247E58590E4851F6054D0">
    <w:name w:val="FB2036E0166247E58590E4851F6054D0"/>
    <w:rsid w:val="00277F32"/>
  </w:style>
  <w:style w:type="paragraph" w:customStyle="1" w:styleId="3DCE612A530B46F6B2761DCE0DACD198">
    <w:name w:val="3DCE612A530B46F6B2761DCE0DACD198"/>
    <w:rsid w:val="00277F32"/>
  </w:style>
  <w:style w:type="paragraph" w:customStyle="1" w:styleId="785AD6E3BDD64E40B60943450BFAFA1B">
    <w:name w:val="785AD6E3BDD64E40B60943450BFAFA1B"/>
    <w:rsid w:val="00277F32"/>
  </w:style>
  <w:style w:type="paragraph" w:customStyle="1" w:styleId="010822F8C72D4F3EA301FAC0F37519D9">
    <w:name w:val="010822F8C72D4F3EA301FAC0F37519D9"/>
    <w:rsid w:val="00277F32"/>
  </w:style>
  <w:style w:type="paragraph" w:customStyle="1" w:styleId="FB45723724C54ABE854730DA5481F065">
    <w:name w:val="FB45723724C54ABE854730DA5481F065"/>
    <w:rsid w:val="00277F32"/>
  </w:style>
  <w:style w:type="paragraph" w:customStyle="1" w:styleId="687FCBA85A3B403F9EE57E4097668EED">
    <w:name w:val="687FCBA85A3B403F9EE57E4097668EED"/>
    <w:rsid w:val="00277F32"/>
  </w:style>
  <w:style w:type="paragraph" w:customStyle="1" w:styleId="B78E1D649030474B9C9B5BF7A3822FAA">
    <w:name w:val="B78E1D649030474B9C9B5BF7A3822FAA"/>
    <w:rsid w:val="00277F32"/>
  </w:style>
  <w:style w:type="paragraph" w:customStyle="1" w:styleId="ADA080752A064E84BA47EF7FA4C1CF95">
    <w:name w:val="ADA080752A064E84BA47EF7FA4C1CF95"/>
    <w:rsid w:val="00277F32"/>
  </w:style>
  <w:style w:type="paragraph" w:customStyle="1" w:styleId="A6D22A9A2DC34BBA859E645920B66529">
    <w:name w:val="A6D22A9A2DC34BBA859E645920B66529"/>
    <w:rsid w:val="00277F32"/>
  </w:style>
  <w:style w:type="paragraph" w:customStyle="1" w:styleId="E04AFBB2B0924608B03D38925DAA74E2">
    <w:name w:val="E04AFBB2B0924608B03D38925DAA74E2"/>
    <w:rsid w:val="00277F32"/>
  </w:style>
  <w:style w:type="paragraph" w:customStyle="1" w:styleId="85C4A0FA00C9446FA75CDABBE04BAE10">
    <w:name w:val="85C4A0FA00C9446FA75CDABBE04BAE10"/>
    <w:rsid w:val="00277F32"/>
  </w:style>
  <w:style w:type="paragraph" w:customStyle="1" w:styleId="43A90C85E30340A0BC9486B680BF5F92">
    <w:name w:val="43A90C85E30340A0BC9486B680BF5F92"/>
    <w:rsid w:val="00277F32"/>
  </w:style>
  <w:style w:type="paragraph" w:customStyle="1" w:styleId="4AF0B0C5947F4FAF9D2A3A9E7D591FF5">
    <w:name w:val="4AF0B0C5947F4FAF9D2A3A9E7D591FF5"/>
    <w:rsid w:val="00277F32"/>
  </w:style>
  <w:style w:type="paragraph" w:customStyle="1" w:styleId="49A3CA586D9D4C53BC0F5F7DB065D93C">
    <w:name w:val="49A3CA586D9D4C53BC0F5F7DB065D93C"/>
    <w:rsid w:val="00277F32"/>
  </w:style>
  <w:style w:type="paragraph" w:customStyle="1" w:styleId="0E0E628FD5E247708DADBDD641633F4C">
    <w:name w:val="0E0E628FD5E247708DADBDD641633F4C"/>
    <w:rsid w:val="00277F32"/>
  </w:style>
  <w:style w:type="paragraph" w:customStyle="1" w:styleId="8D27761E52614CE18CDFF26D499A5AC2">
    <w:name w:val="8D27761E52614CE18CDFF26D499A5AC2"/>
    <w:rsid w:val="004B41BB"/>
    <w:rPr>
      <w:rFonts w:ascii="Arial" w:eastAsiaTheme="minorHAnsi" w:hAnsi="Arial" w:cs="Arial"/>
    </w:rPr>
  </w:style>
  <w:style w:type="paragraph" w:customStyle="1" w:styleId="B6433767119F4242A8DC25C194968709">
    <w:name w:val="B6433767119F4242A8DC25C194968709"/>
    <w:rsid w:val="004B41BB"/>
    <w:rPr>
      <w:rFonts w:ascii="Arial" w:eastAsiaTheme="minorHAnsi" w:hAnsi="Arial" w:cs="Arial"/>
    </w:rPr>
  </w:style>
  <w:style w:type="paragraph" w:customStyle="1" w:styleId="9C86BE7E839044B7AD5EA232EA2F4B871">
    <w:name w:val="9C86BE7E839044B7AD5EA232EA2F4B871"/>
    <w:rsid w:val="004B41BB"/>
    <w:rPr>
      <w:rFonts w:ascii="Arial" w:eastAsiaTheme="minorHAnsi" w:hAnsi="Arial" w:cs="Arial"/>
    </w:rPr>
  </w:style>
  <w:style w:type="paragraph" w:customStyle="1" w:styleId="D2EC0D99E5A34BD2B014326D2C7AF5A3">
    <w:name w:val="D2EC0D99E5A34BD2B014326D2C7AF5A3"/>
    <w:rsid w:val="004B41BB"/>
    <w:rPr>
      <w:rFonts w:ascii="Arial" w:eastAsiaTheme="minorHAnsi" w:hAnsi="Arial" w:cs="Arial"/>
    </w:rPr>
  </w:style>
  <w:style w:type="paragraph" w:customStyle="1" w:styleId="A06627242FCD4E6AB34F2BF12ED20983">
    <w:name w:val="A06627242FCD4E6AB34F2BF12ED20983"/>
    <w:rsid w:val="004B41BB"/>
    <w:rPr>
      <w:rFonts w:ascii="Arial" w:eastAsiaTheme="minorHAnsi" w:hAnsi="Arial" w:cs="Arial"/>
    </w:rPr>
  </w:style>
  <w:style w:type="paragraph" w:customStyle="1" w:styleId="F94EE4DA68DB44D895C7A8BFD2C7FA4A1">
    <w:name w:val="F94EE4DA68DB44D895C7A8BFD2C7FA4A1"/>
    <w:rsid w:val="004B41BB"/>
    <w:rPr>
      <w:rFonts w:ascii="Arial" w:eastAsiaTheme="minorHAnsi" w:hAnsi="Arial" w:cs="Arial"/>
    </w:rPr>
  </w:style>
  <w:style w:type="paragraph" w:customStyle="1" w:styleId="5D6A083DAF974DDBA394447327A349B31">
    <w:name w:val="5D6A083DAF974DDBA394447327A349B31"/>
    <w:rsid w:val="004B41BB"/>
    <w:rPr>
      <w:rFonts w:ascii="Arial" w:eastAsiaTheme="minorHAnsi" w:hAnsi="Arial" w:cs="Arial"/>
    </w:rPr>
  </w:style>
  <w:style w:type="paragraph" w:customStyle="1" w:styleId="E83C1A02EC284DAFB55750DD6B26B2D91">
    <w:name w:val="E83C1A02EC284DAFB55750DD6B26B2D91"/>
    <w:rsid w:val="004B41BB"/>
    <w:rPr>
      <w:rFonts w:ascii="Arial" w:eastAsiaTheme="minorHAnsi" w:hAnsi="Arial" w:cs="Arial"/>
    </w:rPr>
  </w:style>
  <w:style w:type="paragraph" w:customStyle="1" w:styleId="3B036E89CABD45A7A1214507345EB5681">
    <w:name w:val="3B036E89CABD45A7A1214507345EB5681"/>
    <w:rsid w:val="004B41BB"/>
    <w:rPr>
      <w:rFonts w:ascii="Arial" w:eastAsiaTheme="minorHAnsi" w:hAnsi="Arial" w:cs="Arial"/>
    </w:rPr>
  </w:style>
  <w:style w:type="paragraph" w:customStyle="1" w:styleId="1C28A936667547829F9F772DAB6807871">
    <w:name w:val="1C28A936667547829F9F772DAB6807871"/>
    <w:rsid w:val="004B41BB"/>
    <w:rPr>
      <w:rFonts w:ascii="Arial" w:eastAsiaTheme="minorHAnsi" w:hAnsi="Arial" w:cs="Arial"/>
    </w:rPr>
  </w:style>
  <w:style w:type="paragraph" w:customStyle="1" w:styleId="E0D8606049674335BDC90A7358DC1FDC1">
    <w:name w:val="E0D8606049674335BDC90A7358DC1FDC1"/>
    <w:rsid w:val="004B41BB"/>
    <w:rPr>
      <w:rFonts w:ascii="Arial" w:eastAsiaTheme="minorHAnsi" w:hAnsi="Arial" w:cs="Arial"/>
    </w:rPr>
  </w:style>
  <w:style w:type="paragraph" w:customStyle="1" w:styleId="73312ECCDD1D44C183196D2966FB42341">
    <w:name w:val="73312ECCDD1D44C183196D2966FB42341"/>
    <w:rsid w:val="004B41BB"/>
    <w:rPr>
      <w:rFonts w:ascii="Arial" w:eastAsiaTheme="minorHAnsi" w:hAnsi="Arial" w:cs="Arial"/>
    </w:rPr>
  </w:style>
  <w:style w:type="paragraph" w:customStyle="1" w:styleId="EB6A6E0353484F66A88C52F61E3B81F51">
    <w:name w:val="EB6A6E0353484F66A88C52F61E3B81F51"/>
    <w:rsid w:val="004B41BB"/>
    <w:rPr>
      <w:rFonts w:ascii="Arial" w:eastAsiaTheme="minorHAnsi" w:hAnsi="Arial" w:cs="Arial"/>
    </w:rPr>
  </w:style>
  <w:style w:type="paragraph" w:customStyle="1" w:styleId="36AD61801B014FD9849FA32BA3E1EA891">
    <w:name w:val="36AD61801B014FD9849FA32BA3E1EA891"/>
    <w:rsid w:val="004B41BB"/>
    <w:rPr>
      <w:rFonts w:ascii="Arial" w:eastAsiaTheme="minorHAnsi" w:hAnsi="Arial" w:cs="Arial"/>
    </w:rPr>
  </w:style>
  <w:style w:type="paragraph" w:customStyle="1" w:styleId="FB2036E0166247E58590E4851F6054D01">
    <w:name w:val="FB2036E0166247E58590E4851F6054D01"/>
    <w:rsid w:val="004B41BB"/>
    <w:rPr>
      <w:rFonts w:ascii="Arial" w:eastAsiaTheme="minorHAnsi" w:hAnsi="Arial" w:cs="Arial"/>
    </w:rPr>
  </w:style>
  <w:style w:type="paragraph" w:customStyle="1" w:styleId="3DCE612A530B46F6B2761DCE0DACD1981">
    <w:name w:val="3DCE612A530B46F6B2761DCE0DACD1981"/>
    <w:rsid w:val="004B41BB"/>
    <w:rPr>
      <w:rFonts w:ascii="Arial" w:eastAsiaTheme="minorHAnsi" w:hAnsi="Arial" w:cs="Arial"/>
    </w:rPr>
  </w:style>
  <w:style w:type="paragraph" w:customStyle="1" w:styleId="785AD6E3BDD64E40B60943450BFAFA1B1">
    <w:name w:val="785AD6E3BDD64E40B60943450BFAFA1B1"/>
    <w:rsid w:val="004B41BB"/>
    <w:rPr>
      <w:rFonts w:ascii="Arial" w:eastAsiaTheme="minorHAnsi" w:hAnsi="Arial" w:cs="Arial"/>
    </w:rPr>
  </w:style>
  <w:style w:type="paragraph" w:customStyle="1" w:styleId="FB45723724C54ABE854730DA5481F0651">
    <w:name w:val="FB45723724C54ABE854730DA5481F0651"/>
    <w:rsid w:val="004B41BB"/>
    <w:rPr>
      <w:rFonts w:ascii="Arial" w:eastAsiaTheme="minorHAnsi" w:hAnsi="Arial" w:cs="Arial"/>
    </w:rPr>
  </w:style>
  <w:style w:type="paragraph" w:customStyle="1" w:styleId="687FCBA85A3B403F9EE57E4097668EED1">
    <w:name w:val="687FCBA85A3B403F9EE57E4097668EED1"/>
    <w:rsid w:val="004B41BB"/>
    <w:rPr>
      <w:rFonts w:ascii="Arial" w:eastAsiaTheme="minorHAnsi" w:hAnsi="Arial" w:cs="Arial"/>
    </w:rPr>
  </w:style>
  <w:style w:type="paragraph" w:customStyle="1" w:styleId="B78E1D649030474B9C9B5BF7A3822FAA1">
    <w:name w:val="B78E1D649030474B9C9B5BF7A3822FAA1"/>
    <w:rsid w:val="004B41BB"/>
    <w:rPr>
      <w:rFonts w:ascii="Arial" w:eastAsiaTheme="minorHAnsi" w:hAnsi="Arial" w:cs="Arial"/>
    </w:rPr>
  </w:style>
  <w:style w:type="paragraph" w:customStyle="1" w:styleId="A6D22A9A2DC34BBA859E645920B665291">
    <w:name w:val="A6D22A9A2DC34BBA859E645920B665291"/>
    <w:rsid w:val="004B41BB"/>
    <w:rPr>
      <w:rFonts w:ascii="Arial" w:eastAsiaTheme="minorHAnsi" w:hAnsi="Arial" w:cs="Arial"/>
    </w:rPr>
  </w:style>
  <w:style w:type="paragraph" w:customStyle="1" w:styleId="E04AFBB2B0924608B03D38925DAA74E21">
    <w:name w:val="E04AFBB2B0924608B03D38925DAA74E21"/>
    <w:rsid w:val="004B41BB"/>
    <w:rPr>
      <w:rFonts w:ascii="Arial" w:eastAsiaTheme="minorHAnsi" w:hAnsi="Arial" w:cs="Arial"/>
    </w:rPr>
  </w:style>
  <w:style w:type="paragraph" w:customStyle="1" w:styleId="85C4A0FA00C9446FA75CDABBE04BAE101">
    <w:name w:val="85C4A0FA00C9446FA75CDABBE04BAE101"/>
    <w:rsid w:val="004B41BB"/>
    <w:rPr>
      <w:rFonts w:ascii="Arial" w:eastAsiaTheme="minorHAnsi" w:hAnsi="Arial" w:cs="Arial"/>
    </w:rPr>
  </w:style>
  <w:style w:type="paragraph" w:customStyle="1" w:styleId="4AF0B0C5947F4FAF9D2A3A9E7D591FF51">
    <w:name w:val="4AF0B0C5947F4FAF9D2A3A9E7D591FF51"/>
    <w:rsid w:val="004B41BB"/>
    <w:rPr>
      <w:rFonts w:ascii="Arial" w:eastAsiaTheme="minorHAnsi" w:hAnsi="Arial" w:cs="Arial"/>
    </w:rPr>
  </w:style>
  <w:style w:type="paragraph" w:customStyle="1" w:styleId="49A3CA586D9D4C53BC0F5F7DB065D93C1">
    <w:name w:val="49A3CA586D9D4C53BC0F5F7DB065D93C1"/>
    <w:rsid w:val="004B41BB"/>
    <w:rPr>
      <w:rFonts w:ascii="Arial" w:eastAsiaTheme="minorHAnsi" w:hAnsi="Arial" w:cs="Arial"/>
    </w:rPr>
  </w:style>
  <w:style w:type="paragraph" w:customStyle="1" w:styleId="0E0E628FD5E247708DADBDD641633F4C1">
    <w:name w:val="0E0E628FD5E247708DADBDD641633F4C1"/>
    <w:rsid w:val="004B41BB"/>
    <w:rPr>
      <w:rFonts w:ascii="Arial" w:eastAsiaTheme="minorHAnsi" w:hAnsi="Arial" w:cs="Arial"/>
    </w:rPr>
  </w:style>
  <w:style w:type="paragraph" w:customStyle="1" w:styleId="93D370B23E9D44EA9F416D0C3B937827">
    <w:name w:val="93D370B23E9D44EA9F416D0C3B937827"/>
    <w:rsid w:val="000578DD"/>
  </w:style>
  <w:style w:type="paragraph" w:customStyle="1" w:styleId="50ADCFCBC90D4808A443CAC67798D32A">
    <w:name w:val="50ADCFCBC90D4808A443CAC67798D32A"/>
    <w:rsid w:val="000578DD"/>
  </w:style>
  <w:style w:type="paragraph" w:customStyle="1" w:styleId="D08A4DE471F2411E8346834D831438A6">
    <w:name w:val="D08A4DE471F2411E8346834D831438A6"/>
    <w:rsid w:val="000578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ema">
  <a:themeElements>
    <a:clrScheme name="Ny profil">
      <a:dk1>
        <a:srgbClr val="000000"/>
      </a:dk1>
      <a:lt1>
        <a:srgbClr val="FFFFFF"/>
      </a:lt1>
      <a:dk2>
        <a:srgbClr val="000000"/>
      </a:dk2>
      <a:lt2>
        <a:srgbClr val="000000"/>
      </a:lt2>
      <a:accent1>
        <a:srgbClr val="6D5560"/>
      </a:accent1>
      <a:accent2>
        <a:srgbClr val="8BC0C6"/>
      </a:accent2>
      <a:accent3>
        <a:srgbClr val="E88320"/>
      </a:accent3>
      <a:accent4>
        <a:srgbClr val="D4CA08"/>
      </a:accent4>
      <a:accent5>
        <a:srgbClr val="BFDEE0"/>
      </a:accent5>
      <a:accent6>
        <a:srgbClr val="FFFFFF"/>
      </a:accent6>
      <a:hlink>
        <a:srgbClr val="43878B"/>
      </a:hlink>
      <a:folHlink>
        <a:srgbClr val="513F4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38d6e04-1f76-42ad-b243-d07376ed33c3">UKUM45TMN2SN-85-43</_dlc_DocId>
    <_dlc_DocIdUrl xmlns="138d6e04-1f76-42ad-b243-d07376ed33c3">
      <Url>http://intranett/_layouts/DocIdRedir.aspx?ID=UKUM45TMN2SN-85-43</Url>
      <Description>UKUM45TMN2SN-85-43</Description>
    </_dlc_DocIdUrl>
    <DokumenttyperTaxHTField0 xmlns="138d6e04-1f76-42ad-b243-d07376ed33c3">
      <Terms xmlns="http://schemas.microsoft.com/office/infopath/2007/PartnerControls">
        <TermInfo xmlns="http://schemas.microsoft.com/office/infopath/2007/PartnerControls">
          <TermName xmlns="http://schemas.microsoft.com/office/infopath/2007/PartnerControls">Mal</TermName>
          <TermId xmlns="http://schemas.microsoft.com/office/infopath/2007/PartnerControls">876002f1-3ae2-452b-898c-76921a7b2dfd</TermId>
        </TermInfo>
      </Terms>
    </DokumenttyperTaxHTField0>
    <TaxCatchAll xmlns="138d6e04-1f76-42ad-b243-d07376ed33c3">
      <Value>118</Value>
      <Value>127</Value>
      <Value>60</Value>
      <Value>259</Value>
      <Value>69</Value>
      <Value>206</Value>
    </TaxCatchAll>
    <AvdelingerTaxHTField0 xmlns="138d6e04-1f76-42ad-b243-d07376ed33c3">
      <Terms xmlns="http://schemas.microsoft.com/office/infopath/2007/PartnerControls">
        <TermInfo xmlns="http://schemas.microsoft.com/office/infopath/2007/PartnerControls">
          <TermName xmlns="http://schemas.microsoft.com/office/infopath/2007/PartnerControls">Stab</TermName>
          <TermId xmlns="http://schemas.microsoft.com/office/infopath/2007/PartnerControls">3070d1d0-f7d7-4154-b025-9991d77cfcc1</TermId>
        </TermInfo>
        <TermInfo xmlns="http://schemas.microsoft.com/office/infopath/2007/PartnerControls">
          <TermName xmlns="http://schemas.microsoft.com/office/infopath/2007/PartnerControls">Dokumentasjonssenteret</TermName>
          <TermId xmlns="http://schemas.microsoft.com/office/infopath/2007/PartnerControls">0f98b2dd-18e4-4ca1-9c57-e3a8a50788bd</TermId>
        </TermInfo>
        <TermInfo xmlns="http://schemas.microsoft.com/office/infopath/2007/PartnerControls">
          <TermName xmlns="http://schemas.microsoft.com/office/infopath/2007/PartnerControls">IKT</TermName>
          <TermId xmlns="http://schemas.microsoft.com/office/infopath/2007/PartnerControls">63cf4dcc-ce2b-4771-897d-809b56221c29</TermId>
        </TermInfo>
      </Terms>
    </AvdelingerTaxHTField0>
    <Sosialt_x0020_1TaxHTField0 xmlns="138d6e04-1f76-42ad-b243-d07376ed33c3">
      <Terms xmlns="http://schemas.microsoft.com/office/infopath/2007/PartnerControls"/>
    </Sosialt_x0020_1TaxHTField0>
    <FagområderTaxHTField0 xmlns="138d6e04-1f76-42ad-b243-d07376ed33c3">
      <Terms xmlns="http://schemas.microsoft.com/office/infopath/2007/PartnerControls">
        <TermInfo xmlns="http://schemas.microsoft.com/office/infopath/2007/PartnerControls">
          <TermName xmlns="http://schemas.microsoft.com/office/infopath/2007/PartnerControls">Grafisk profil</TermName>
          <TermId xmlns="http://schemas.microsoft.com/office/infopath/2007/PartnerControls">4cdb499e-7462-4b12-b7e3-53800cd4d617</TermId>
        </TermInfo>
      </Terms>
    </FagområderTaxHTField0>
    <ÅrTaxHTField0 xmlns="138d6e04-1f76-42ad-b243-d07376ed33c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2013</TermName>
          <TermId xmlns="http://schemas.microsoft.com/office/infopath/2007/PartnerControls">148428cb-0e2f-4ded-84b3-2b9a913775b2</TermId>
        </TermInfo>
      </Terms>
    </ÅrTaxHTField0>
    <Møtedato xmlns="138d6e04-1f76-42ad-b243-d07376ed33c3" xsi:nil="true"/>
    <Kommuner1TaxHTField0 xmlns="138d6e04-1f76-42ad-b243-d07376ed33c3">
      <Terms xmlns="http://schemas.microsoft.com/office/infopath/2007/PartnerControls"/>
    </Kommuner1TaxHTField0>
    <Saksnummer_x0020__x0028_møte_x0029_ xmlns="138d6e04-1f76-42ad-b243-d07376ed33c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FMNO DOKUMENTER" ma:contentTypeID="0x010100AEE3F90A70206F4FBC2504B20346D9B100E07108D7E872D7428D1DFF97F374CF87" ma:contentTypeVersion="57" ma:contentTypeDescription="Create a new document." ma:contentTypeScope="" ma:versionID="9cbb77fcc8802f737de9f2d3e64bfeb7">
  <xsd:schema xmlns:xsd="http://www.w3.org/2001/XMLSchema" xmlns:xs="http://www.w3.org/2001/XMLSchema" xmlns:p="http://schemas.microsoft.com/office/2006/metadata/properties" xmlns:ns3="138d6e04-1f76-42ad-b243-d07376ed33c3" targetNamespace="http://schemas.microsoft.com/office/2006/metadata/properties" ma:root="true" ma:fieldsID="4b3daa2b29417e4ec4ba3194b3e60380" ns3:_="">
    <xsd:import namespace="138d6e04-1f76-42ad-b243-d07376ed33c3"/>
    <xsd:element name="properties">
      <xsd:complexType>
        <xsd:sequence>
          <xsd:element name="documentManagement">
            <xsd:complexType>
              <xsd:all>
                <xsd:element ref="ns3:_dlc_DocId" minOccurs="0"/>
                <xsd:element ref="ns3:_dlc_DocIdUrl" minOccurs="0"/>
                <xsd:element ref="ns3:_dlc_DocIdPersistId" minOccurs="0"/>
                <xsd:element ref="ns3:DokumenttyperTaxHTField0" minOccurs="0"/>
                <xsd:element ref="ns3:TaxCatchAll" minOccurs="0"/>
                <xsd:element ref="ns3:TaxCatchAllLabel" minOccurs="0"/>
                <xsd:element ref="ns3:AvdelingerTaxHTField0" minOccurs="0"/>
                <xsd:element ref="ns3:FagområderTaxHTField0" minOccurs="0"/>
                <xsd:element ref="ns3:Kommuner1TaxHTField0" minOccurs="0"/>
                <xsd:element ref="ns3:Sosialt_x0020_1TaxHTField0" minOccurs="0"/>
                <xsd:element ref="ns3:Saksnummer_x0020__x0028_møte_x0029_" minOccurs="0"/>
                <xsd:element ref="ns3:Møtedato" minOccurs="0"/>
                <xsd:element ref="ns3:År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d6e04-1f76-42ad-b243-d07376ed33c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DokumenttyperTaxHTField0" ma:index="11" ma:taxonomy="true" ma:internalName="DokumenttyperTaxHTField0" ma:taxonomyFieldName="Dokumenttyper" ma:displayName="Dokument" ma:readOnly="false" ma:default="518;#Honorar|966abac3-7e00-4c85-860e-ecf3aef0334c" ma:fieldId="{fb2ca57d-962d-4739-a68e-7412b9c990f9}" ma:sspId="638f2f0d-cca0-472d-9312-871d4ef2f1b2" ma:termSetId="2675e837-a4ce-4e1e-8865-8a0eb3b97da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f7030938-8ba3-4935-8356-9c1c0f05ea97}" ma:internalName="TaxCatchAll" ma:showField="CatchAllData" ma:web="138d6e04-1f76-42ad-b243-d07376ed33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f7030938-8ba3-4935-8356-9c1c0f05ea97}" ma:internalName="TaxCatchAllLabel" ma:readOnly="true" ma:showField="CatchAllDataLabel" ma:web="138d6e04-1f76-42ad-b243-d07376ed33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vdelingerTaxHTField0" ma:index="15" ma:taxonomy="true" ma:internalName="AvdelingerTaxHTField0" ma:taxonomyFieldName="Avdelinger" ma:displayName="Organisasjonstilhørighet" ma:readOnly="false" ma:default="" ma:fieldId="{4cf49562-14f0-4bf8-bd77-7e558af77665}" ma:taxonomyMulti="true" ma:sspId="638f2f0d-cca0-472d-9312-871d4ef2f1b2" ma:termSetId="7ea6b9bb-221b-444a-888c-58aa94d88bc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agområderTaxHTField0" ma:index="17" ma:taxonomy="true" ma:internalName="Fagomr_x00e5_derTaxHTField0" ma:taxonomyFieldName="Fagomr_x00e5_der" ma:displayName="Fagområder" ma:readOnly="false" ma:default="" ma:fieldId="{a5b72c67-0e4f-476f-bef0-245e1a92580c}" ma:taxonomyMulti="true" ma:sspId="638f2f0d-cca0-472d-9312-871d4ef2f1b2" ma:termSetId="b0ce4a20-dc28-466e-ace2-103c7ad92c9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ommuner1TaxHTField0" ma:index="19" nillable="true" ma:taxonomy="true" ma:internalName="Kommuner1TaxHTField0" ma:taxonomyFieldName="Kommuner1" ma:displayName="Kommuner" ma:readOnly="false" ma:default="" ma:fieldId="{369942c3-309f-4148-b1d0-a071f08126e8}" ma:taxonomyMulti="true" ma:sspId="638f2f0d-cca0-472d-9312-871d4ef2f1b2" ma:termSetId="d152b473-c4be-49a2-8228-5d44aa895d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osialt_x0020_1TaxHTField0" ma:index="21" nillable="true" ma:taxonomy="true" ma:internalName="Sosialt_x0020_1TaxHTField0" ma:taxonomyFieldName="Sosialt_x0020_1" ma:displayName="Sosialt" ma:default="" ma:fieldId="{48be24a4-1093-4784-b89b-ce688282050a}" ma:taxonomyMulti="true" ma:sspId="638f2f0d-cca0-472d-9312-871d4ef2f1b2" ma:termSetId="73939d73-c430-4fe8-b0ee-ed481a27a1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aksnummer_x0020__x0028_møte_x0029_" ma:index="23" nillable="true" ma:displayName="Saksnummer (møte)" ma:description="Refererer til møtets saksnummer, eventuelt møtes nummer" ma:internalName="Saksnummer_x0020__x0028_m_x00f8_te_x0029_" ma:readOnly="false">
      <xsd:simpleType>
        <xsd:restriction base="dms:Text">
          <xsd:maxLength value="50"/>
        </xsd:restriction>
      </xsd:simpleType>
    </xsd:element>
    <xsd:element name="Møtedato" ma:index="24" nillable="true" ma:displayName="Møtedato" ma:description="" ma:format="DateOnly" ma:internalName="M_x00f8_tedato" ma:readOnly="false">
      <xsd:simpleType>
        <xsd:restriction base="dms:DateTime"/>
      </xsd:simpleType>
    </xsd:element>
    <xsd:element name="ÅrTaxHTField0" ma:index="25" nillable="true" ma:taxonomy="true" ma:internalName="_x00c5_rTaxHTField0" ma:taxonomyFieldName="_x00c5_r" ma:displayName="År" ma:readOnly="false" ma:default="" ma:fieldId="{f515a0ec-3f20-439b-a0c5-89ee9c2ceba8}" ma:taxonomyMulti="true" ma:sspId="638f2f0d-cca0-472d-9312-871d4ef2f1b2" ma:termSetId="2983d30e-8826-4ec2-b7ab-2d2633cea28a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DDEC6-C831-4EC1-8D22-5B99D6D824B6}">
  <ds:schemaRefs>
    <ds:schemaRef ds:uri="http://schemas.microsoft.com/office/2006/metadata/properties"/>
    <ds:schemaRef ds:uri="http://schemas.microsoft.com/office/infopath/2007/PartnerControls"/>
    <ds:schemaRef ds:uri="138d6e04-1f76-42ad-b243-d07376ed33c3"/>
  </ds:schemaRefs>
</ds:datastoreItem>
</file>

<file path=customXml/itemProps2.xml><?xml version="1.0" encoding="utf-8"?>
<ds:datastoreItem xmlns:ds="http://schemas.openxmlformats.org/officeDocument/2006/customXml" ds:itemID="{02D1FB91-6CE5-4B41-8051-D115FF2340C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AAFA39B-AE21-46C5-93FB-D5CAD672545F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1CA73D2D-19A5-45E7-9821-E7EBAB691F6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3C65A34-58AB-4302-8FE5-B6CDE9DE1C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d6e04-1f76-42ad-b243-d07376ed33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360D875-A92F-4350-80D5-C3470AC4C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Program tverrfaglig opplæringsprogtam samtaler med barn</Template>
  <TotalTime>17</TotalTime>
  <Pages>1</Pages>
  <Words>69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Program enkelt_farge_FMNO</vt:lpstr>
    </vt:vector>
  </TitlesOfParts>
  <Company>Microsoft</Company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enkelt_farge_FMNO</dc:title>
  <dc:creator>Baumann Michael</dc:creator>
  <cp:lastModifiedBy>Brenna Aronsen Ingunn</cp:lastModifiedBy>
  <cp:revision>3</cp:revision>
  <cp:lastPrinted>2013-01-21T09:40:00Z</cp:lastPrinted>
  <dcterms:created xsi:type="dcterms:W3CDTF">2014-11-04T08:43:00Z</dcterms:created>
  <dcterms:modified xsi:type="dcterms:W3CDTF">2014-11-04T09:05:00Z</dcterms:modified>
  <cp:category>Brevark Mal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rgeDataFile">
    <vt:lpwstr>\\fmnodc1\brukere\mba\ephorte\545993_DOC.XML</vt:lpwstr>
  </property>
  <property fmtid="{D5CDD505-2E9C-101B-9397-08002B2CF9AE}" pid="3" name="CheckInType">
    <vt:lpwstr/>
  </property>
  <property fmtid="{D5CDD505-2E9C-101B-9397-08002B2CF9AE}" pid="4" name="CheckInDocForm">
    <vt:lpwstr>http://davinci/ePhorteWeb/shared/aspx/Default/SPCheckinDoc.aspx</vt:lpwstr>
  </property>
  <property fmtid="{D5CDD505-2E9C-101B-9397-08002B2CF9AE}" pid="5" name="DokType">
    <vt:lpwstr>U</vt:lpwstr>
  </property>
  <property fmtid="{D5CDD505-2E9C-101B-9397-08002B2CF9AE}" pid="6" name="DokID">
    <vt:i4>557016</vt:i4>
  </property>
  <property fmtid="{D5CDD505-2E9C-101B-9397-08002B2CF9AE}" pid="7" name="Versjon">
    <vt:i4>1</vt:i4>
  </property>
  <property fmtid="{D5CDD505-2E9C-101B-9397-08002B2CF9AE}" pid="8" name="Variant">
    <vt:lpwstr>P</vt:lpwstr>
  </property>
  <property fmtid="{D5CDD505-2E9C-101B-9397-08002B2CF9AE}" pid="9" name="OpenMode">
    <vt:lpwstr>NewDoc</vt:lpwstr>
  </property>
  <property fmtid="{D5CDD505-2E9C-101B-9397-08002B2CF9AE}" pid="10" name="CurrentUrl">
    <vt:lpwstr>http%3a%2f%2ffmnodigital%2f_layouts%2fGeckoEphorteJournalpost%2fCompleteDocument.aspx</vt:lpwstr>
  </property>
  <property fmtid="{D5CDD505-2E9C-101B-9397-08002B2CF9AE}" pid="11" name="WindowName">
    <vt:lpwstr>EphorteFrame</vt:lpwstr>
  </property>
  <property fmtid="{D5CDD505-2E9C-101B-9397-08002B2CF9AE}" pid="12" name="FileName">
    <vt:lpwstr>%5c%5cfmnodc1%5cbrukere%5cmba%5cephorte%5c545993.DOC</vt:lpwstr>
  </property>
  <property fmtid="{D5CDD505-2E9C-101B-9397-08002B2CF9AE}" pid="13" name="LinkId">
    <vt:i4>471131</vt:i4>
  </property>
  <property fmtid="{D5CDD505-2E9C-101B-9397-08002B2CF9AE}" pid="14" name="ContentTypeId">
    <vt:lpwstr>0x010100AEE3F90A70206F4FBC2504B20346D9B100E07108D7E872D7428D1DFF97F374CF87</vt:lpwstr>
  </property>
  <property fmtid="{D5CDD505-2E9C-101B-9397-08002B2CF9AE}" pid="15" name="_dlc_DocIdItemGuid">
    <vt:lpwstr>8370c5b6-d8fb-48eb-840b-dfd3c29144d4</vt:lpwstr>
  </property>
  <property fmtid="{D5CDD505-2E9C-101B-9397-08002B2CF9AE}" pid="16" name="Fagområder">
    <vt:lpwstr>259;#Grafisk profil|4cdb499e-7462-4b12-b7e3-53800cd4d617</vt:lpwstr>
  </property>
  <property fmtid="{D5CDD505-2E9C-101B-9397-08002B2CF9AE}" pid="17" name="Avdelinger">
    <vt:lpwstr>127;#Stab|3070d1d0-f7d7-4154-b025-9991d77cfcc1;#69;#Dokumentasjonssenteret|0f98b2dd-18e4-4ca1-9c57-e3a8a50788bd;#60;#IKT|63cf4dcc-ce2b-4771-897d-809b56221c29</vt:lpwstr>
  </property>
  <property fmtid="{D5CDD505-2E9C-101B-9397-08002B2CF9AE}" pid="18" name="Dokumenttyper">
    <vt:lpwstr>118;#Mal|876002f1-3ae2-452b-898c-76921a7b2dfd</vt:lpwstr>
  </property>
  <property fmtid="{D5CDD505-2E9C-101B-9397-08002B2CF9AE}" pid="19" name="År">
    <vt:lpwstr>206;#2013|148428cb-0e2f-4ded-84b3-2b9a913775b2</vt:lpwstr>
  </property>
  <property fmtid="{D5CDD505-2E9C-101B-9397-08002B2CF9AE}" pid="20" name="Sosialt 1">
    <vt:lpwstr/>
  </property>
</Properties>
</file>