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6F" w:rsidRDefault="00E5386F" w:rsidP="00033B6B">
      <w:pPr>
        <w:shd w:val="clear" w:color="auto" w:fill="FFFFFF"/>
      </w:pP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8"/>
        <w:gridCol w:w="4878"/>
      </w:tblGrid>
      <w:tr w:rsidR="00E5386F" w:rsidRPr="006E246D" w:rsidTr="00A967A2">
        <w:tc>
          <w:tcPr>
            <w:tcW w:w="9756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Informasjon om søk</w:t>
            </w:r>
            <w:r w:rsidR="00384850">
              <w:rPr>
                <w:rFonts w:ascii="Arial" w:hAnsi="Arial" w:cs="Arial"/>
                <w:b/>
                <w:caps/>
              </w:rPr>
              <w:t>ja</w:t>
            </w:r>
            <w:r w:rsidRPr="007B103C">
              <w:rPr>
                <w:rFonts w:ascii="Arial" w:hAnsi="Arial" w:cs="Arial"/>
                <w:b/>
                <w:caps/>
              </w:rPr>
              <w:t>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422A7E" w:rsidRDefault="00384850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S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øknad</w:t>
            </w:r>
            <w:r w:rsidRPr="00422A7E">
              <w:rPr>
                <w:rFonts w:ascii="Arial" w:hAnsi="Arial" w:cs="Arial"/>
                <w:sz w:val="20"/>
                <w:szCs w:val="20"/>
              </w:rPr>
              <w:t>en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må alltid ha </w:t>
            </w:r>
            <w:r w:rsidR="008842B5">
              <w:rPr>
                <w:rFonts w:ascii="Arial" w:hAnsi="Arial" w:cs="Arial"/>
                <w:sz w:val="20"/>
                <w:szCs w:val="20"/>
              </w:rPr>
              <w:t>e</w:t>
            </w:r>
            <w:r w:rsidR="008842B5" w:rsidRPr="00422A7E">
              <w:rPr>
                <w:rFonts w:ascii="Arial" w:hAnsi="Arial" w:cs="Arial"/>
                <w:sz w:val="20"/>
                <w:szCs w:val="20"/>
              </w:rPr>
              <w:t xml:space="preserve">in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søk</w:t>
            </w:r>
            <w:r w:rsidRPr="00422A7E">
              <w:rPr>
                <w:rFonts w:ascii="Arial" w:hAnsi="Arial" w:cs="Arial"/>
                <w:sz w:val="20"/>
                <w:szCs w:val="20"/>
              </w:rPr>
              <w:t>ja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r som har ansvaret, s</w:t>
            </w:r>
            <w:r w:rsidRPr="00422A7E">
              <w:rPr>
                <w:rFonts w:ascii="Arial" w:hAnsi="Arial" w:cs="Arial"/>
                <w:sz w:val="20"/>
                <w:szCs w:val="20"/>
              </w:rPr>
              <w:t>jøl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v om fle</w:t>
            </w:r>
            <w:r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re samarbeider om prosjektet. </w:t>
            </w:r>
          </w:p>
          <w:p w:rsidR="00E5386F" w:rsidRPr="007B103C" w:rsidRDefault="00384850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Tilsk</w:t>
            </w:r>
            <w:r>
              <w:rPr>
                <w:rFonts w:ascii="Arial" w:hAnsi="Arial" w:cs="Arial"/>
                <w:sz w:val="20"/>
                <w:szCs w:val="20"/>
              </w:rPr>
              <w:t>ot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innvilg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r, </w:t>
            </w:r>
            <w:r>
              <w:rPr>
                <w:rFonts w:ascii="Arial" w:hAnsi="Arial" w:cs="Arial"/>
                <w:sz w:val="20"/>
                <w:szCs w:val="20"/>
              </w:rPr>
              <w:t xml:space="preserve">blir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>alltid</w:t>
            </w:r>
            <w:r>
              <w:rPr>
                <w:rFonts w:ascii="Arial" w:hAnsi="Arial" w:cs="Arial"/>
                <w:sz w:val="20"/>
                <w:szCs w:val="20"/>
              </w:rPr>
              <w:t xml:space="preserve"> betalt ut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til den </w:t>
            </w:r>
            <w:r>
              <w:rPr>
                <w:rFonts w:ascii="Arial" w:hAnsi="Arial" w:cs="Arial"/>
                <w:sz w:val="20"/>
                <w:szCs w:val="20"/>
              </w:rPr>
              <w:t>verksemda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som har ansvaret.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Dersom</w:t>
            </w:r>
            <w:r w:rsidRPr="008B311E">
              <w:rPr>
                <w:rFonts w:ascii="Arial" w:hAnsi="Arial" w:cs="Arial"/>
                <w:sz w:val="20"/>
                <w:szCs w:val="20"/>
              </w:rPr>
              <w:t xml:space="preserve"> fle</w:t>
            </w:r>
            <w:r w:rsidR="00384850" w:rsidRPr="008B311E">
              <w:rPr>
                <w:rFonts w:ascii="Arial" w:hAnsi="Arial" w:cs="Arial"/>
                <w:sz w:val="20"/>
                <w:szCs w:val="20"/>
              </w:rPr>
              <w:t>i</w:t>
            </w:r>
            <w:r w:rsidRPr="008B311E">
              <w:rPr>
                <w:rFonts w:ascii="Arial" w:hAnsi="Arial" w:cs="Arial"/>
                <w:sz w:val="20"/>
                <w:szCs w:val="20"/>
              </w:rPr>
              <w:t>re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84850">
              <w:rPr>
                <w:rFonts w:ascii="Arial" w:hAnsi="Arial" w:cs="Arial"/>
                <w:sz w:val="20"/>
                <w:szCs w:val="20"/>
              </w:rPr>
              <w:t>verksemder</w:t>
            </w:r>
            <w:r w:rsidR="00384850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>eller organisasjon</w:t>
            </w:r>
            <w:r w:rsidR="00384850">
              <w:rPr>
                <w:rFonts w:ascii="Arial" w:hAnsi="Arial" w:cs="Arial"/>
                <w:sz w:val="20"/>
                <w:szCs w:val="20"/>
              </w:rPr>
              <w:t>a</w:t>
            </w:r>
            <w:r w:rsidRPr="007B103C">
              <w:rPr>
                <w:rFonts w:ascii="Arial" w:hAnsi="Arial" w:cs="Arial"/>
                <w:sz w:val="20"/>
                <w:szCs w:val="20"/>
              </w:rPr>
              <w:t>r samarbeider</w:t>
            </w:r>
            <w:r w:rsidR="004C3031">
              <w:rPr>
                <w:rFonts w:ascii="Arial" w:hAnsi="Arial" w:cs="Arial"/>
                <w:sz w:val="20"/>
                <w:szCs w:val="20"/>
              </w:rPr>
              <w:t>,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skal de forklare </w:t>
            </w:r>
            <w:r w:rsidR="004C3031">
              <w:rPr>
                <w:rFonts w:ascii="Arial" w:hAnsi="Arial" w:cs="Arial"/>
                <w:sz w:val="20"/>
                <w:szCs w:val="20"/>
              </w:rPr>
              <w:t>kven</w:t>
            </w:r>
            <w:r w:rsidR="004C3031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de samarbeider med og </w:t>
            </w:r>
            <w:r w:rsidR="004C3031">
              <w:rPr>
                <w:rFonts w:ascii="Arial" w:hAnsi="Arial" w:cs="Arial"/>
                <w:sz w:val="20"/>
                <w:szCs w:val="20"/>
              </w:rPr>
              <w:t>k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va samarbeidet </w:t>
            </w:r>
            <w:r w:rsidR="004C3031">
              <w:rPr>
                <w:rFonts w:ascii="Arial" w:hAnsi="Arial" w:cs="Arial"/>
                <w:sz w:val="20"/>
                <w:szCs w:val="20"/>
              </w:rPr>
              <w:t>går ut på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Med prosjektet </w:t>
            </w:r>
            <w:r w:rsidR="004C3031">
              <w:rPr>
                <w:rFonts w:ascii="Arial" w:hAnsi="Arial" w:cs="Arial"/>
                <w:sz w:val="20"/>
                <w:szCs w:val="20"/>
              </w:rPr>
              <w:t>forstår ein</w:t>
            </w:r>
            <w:r w:rsidR="004C3031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>i skjemaet både prosjekt, tiltak eller aktivitet</w:t>
            </w:r>
            <w:r w:rsidR="004C3031">
              <w:rPr>
                <w:rFonts w:ascii="Arial" w:hAnsi="Arial" w:cs="Arial"/>
                <w:sz w:val="20"/>
                <w:szCs w:val="20"/>
              </w:rPr>
              <w:t>a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r som det </w:t>
            </w:r>
            <w:r w:rsidR="004C3031">
              <w:rPr>
                <w:rFonts w:ascii="Arial" w:hAnsi="Arial" w:cs="Arial"/>
                <w:sz w:val="20"/>
                <w:szCs w:val="20"/>
              </w:rPr>
              <w:t xml:space="preserve">blir </w:t>
            </w:r>
            <w:r w:rsidR="004C3031" w:rsidRPr="007B103C">
              <w:rPr>
                <w:rFonts w:ascii="Arial" w:hAnsi="Arial" w:cs="Arial"/>
                <w:sz w:val="20"/>
                <w:szCs w:val="20"/>
              </w:rPr>
              <w:t>søk</w:t>
            </w:r>
            <w:r w:rsidR="004C3031">
              <w:rPr>
                <w:rFonts w:ascii="Arial" w:hAnsi="Arial" w:cs="Arial"/>
                <w:sz w:val="20"/>
                <w:szCs w:val="20"/>
              </w:rPr>
              <w:t>t</w:t>
            </w:r>
            <w:r w:rsidR="004C3031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om </w:t>
            </w:r>
            <w:r w:rsidR="004C3031" w:rsidRPr="007B103C">
              <w:rPr>
                <w:rFonts w:ascii="Arial" w:hAnsi="Arial" w:cs="Arial"/>
                <w:sz w:val="20"/>
                <w:szCs w:val="20"/>
              </w:rPr>
              <w:t>tilsk</w:t>
            </w:r>
            <w:r w:rsidR="004C3031">
              <w:rPr>
                <w:rFonts w:ascii="Arial" w:hAnsi="Arial" w:cs="Arial"/>
                <w:sz w:val="20"/>
                <w:szCs w:val="20"/>
              </w:rPr>
              <w:t>ot</w:t>
            </w:r>
            <w:r w:rsidR="004C3031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>til.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Skjema</w:t>
            </w:r>
            <w:r w:rsidR="004C3031">
              <w:rPr>
                <w:rFonts w:ascii="Arial" w:hAnsi="Arial" w:cs="Arial"/>
              </w:rPr>
              <w:t>et</w:t>
            </w:r>
            <w:r w:rsidRPr="007B103C">
              <w:rPr>
                <w:rFonts w:ascii="Arial" w:hAnsi="Arial" w:cs="Arial"/>
              </w:rPr>
              <w:t xml:space="preserve"> er fylt </w:t>
            </w:r>
            <w:r w:rsidR="004C3031">
              <w:rPr>
                <w:rFonts w:ascii="Arial" w:hAnsi="Arial" w:cs="Arial"/>
              </w:rPr>
              <w:t xml:space="preserve">ut </w:t>
            </w:r>
            <w:r w:rsidRPr="007B103C">
              <w:rPr>
                <w:rFonts w:ascii="Arial" w:hAnsi="Arial" w:cs="Arial"/>
              </w:rPr>
              <w:t>av</w:t>
            </w:r>
          </w:p>
          <w:p w:rsidR="00E5386F" w:rsidRPr="007B103C" w:rsidRDefault="00E5386F" w:rsidP="004C3031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Forna</w:t>
            </w:r>
            <w:r w:rsidR="004C3031">
              <w:rPr>
                <w:rFonts w:ascii="Arial" w:hAnsi="Arial" w:cs="Arial"/>
              </w:rPr>
              <w:t>m</w:t>
            </w:r>
            <w:r w:rsidRPr="007B103C">
              <w:rPr>
                <w:rFonts w:ascii="Arial" w:hAnsi="Arial" w:cs="Arial"/>
              </w:rPr>
              <w:t>n</w:t>
            </w:r>
          </w:p>
        </w:tc>
        <w:tc>
          <w:tcPr>
            <w:tcW w:w="4878" w:type="dxa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bookmarkStart w:id="0" w:name="Tekst1"/>
          <w:bookmarkStart w:id="1" w:name="_GoBack"/>
          <w:p w:rsidR="00E5386F" w:rsidRPr="007B103C" w:rsidRDefault="00E5386F" w:rsidP="00DB6FB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color w:val="FF000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  <w:color w:val="FF0000"/>
              </w:rPr>
              <w:instrText xml:space="preserve"> FORMTEXT </w:instrText>
            </w:r>
            <w:r w:rsidRPr="007B103C">
              <w:rPr>
                <w:rFonts w:ascii="Arial" w:hAnsi="Arial" w:cs="Arial"/>
                <w:color w:val="FF0000"/>
              </w:rPr>
            </w:r>
            <w:r w:rsidRPr="007B103C">
              <w:rPr>
                <w:rFonts w:ascii="Arial" w:hAnsi="Arial" w:cs="Arial"/>
                <w:color w:val="FF0000"/>
              </w:rPr>
              <w:fldChar w:fldCharType="separate"/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Pr="007B103C">
              <w:rPr>
                <w:rFonts w:ascii="Arial" w:hAnsi="Arial" w:cs="Arial"/>
                <w:color w:val="FF0000"/>
              </w:rPr>
              <w:fldChar w:fldCharType="end"/>
            </w:r>
            <w:bookmarkEnd w:id="0"/>
            <w:bookmarkEnd w:id="1"/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4C3031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Etterna</w:t>
            </w:r>
            <w:r w:rsidR="004C3031">
              <w:rPr>
                <w:rFonts w:ascii="Arial" w:hAnsi="Arial" w:cs="Arial"/>
              </w:rPr>
              <w:t>m</w:t>
            </w:r>
            <w:r w:rsidRPr="007B103C">
              <w:rPr>
                <w:rFonts w:ascii="Arial" w:hAnsi="Arial" w:cs="Arial"/>
              </w:rPr>
              <w:t>n</w:t>
            </w:r>
          </w:p>
        </w:tc>
        <w:bookmarkStart w:id="2" w:name="Tekst2"/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</w:t>
            </w:r>
            <w:r w:rsidR="007D2CBA">
              <w:rPr>
                <w:rFonts w:ascii="Arial" w:hAnsi="Arial" w:cs="Arial"/>
              </w:rPr>
              <w:t xml:space="preserve"> </w:t>
            </w:r>
          </w:p>
        </w:tc>
        <w:bookmarkStart w:id="3" w:name="Tekst3"/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Organisasjonsnummer </w:t>
            </w:r>
          </w:p>
          <w:p w:rsidR="00E5386F" w:rsidRPr="00422A7E" w:rsidRDefault="00E5386F" w:rsidP="004C3031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Organisasjonsnummeret må v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>e</w:t>
            </w:r>
            <w:r w:rsidRPr="00422A7E">
              <w:rPr>
                <w:rFonts w:ascii="Arial" w:hAnsi="Arial" w:cs="Arial"/>
                <w:sz w:val="20"/>
                <w:szCs w:val="20"/>
              </w:rPr>
              <w:t>re basert på e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juridisk 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>eining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4878" w:type="dxa"/>
            <w:tcBorders>
              <w:left w:val="nil"/>
              <w:bottom w:val="nil"/>
            </w:tcBorders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Organisasjonsna</w:t>
            </w:r>
            <w:r w:rsidR="004C3031" w:rsidRPr="00422A7E">
              <w:rPr>
                <w:rFonts w:ascii="Arial" w:hAnsi="Arial" w:cs="Arial"/>
              </w:rPr>
              <w:t>m</w:t>
            </w:r>
            <w:r w:rsidRPr="00422A7E">
              <w:rPr>
                <w:rFonts w:ascii="Arial" w:hAnsi="Arial" w:cs="Arial"/>
              </w:rPr>
              <w:t>n</w:t>
            </w:r>
          </w:p>
          <w:p w:rsidR="00E5386F" w:rsidRPr="00422A7E" w:rsidRDefault="00E5386F" w:rsidP="001D02C0">
            <w:pPr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Organisasjonsna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>m</w:t>
            </w:r>
            <w:r w:rsidRPr="00422A7E">
              <w:rPr>
                <w:rFonts w:ascii="Arial" w:hAnsi="Arial" w:cs="Arial"/>
                <w:sz w:val="20"/>
                <w:szCs w:val="20"/>
              </w:rPr>
              <w:t>net må v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>e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re identisk med 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 xml:space="preserve">einskapsregisteret </w:t>
            </w:r>
            <w:r w:rsidRPr="00422A7E">
              <w:rPr>
                <w:rFonts w:ascii="Arial" w:hAnsi="Arial" w:cs="Arial"/>
                <w:sz w:val="20"/>
                <w:szCs w:val="20"/>
              </w:rPr>
              <w:t>i Brønnøysundregistr</w:t>
            </w:r>
            <w:r w:rsidR="001D02C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Adresse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4C3031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Postnr./-st</w:t>
            </w:r>
            <w:r w:rsidR="004C3031">
              <w:rPr>
                <w:rFonts w:ascii="Arial" w:hAnsi="Arial" w:cs="Arial"/>
              </w:rPr>
              <w:t>a</w:t>
            </w:r>
            <w:r w:rsidRPr="007B103C">
              <w:rPr>
                <w:rFonts w:ascii="Arial" w:hAnsi="Arial" w:cs="Arial"/>
              </w:rPr>
              <w:t>d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Organisasjonsform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 xml:space="preserve">E-postadresse </w:t>
            </w:r>
          </w:p>
          <w:p w:rsidR="00E5386F" w:rsidRPr="00422A7E" w:rsidRDefault="00E5386F" w:rsidP="004C3031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Postmottak/ offisiell e-postadresse til søk</w:t>
            </w:r>
            <w:r w:rsidR="004C3031" w:rsidRPr="00422A7E">
              <w:rPr>
                <w:rFonts w:ascii="Arial" w:hAnsi="Arial" w:cs="Arial"/>
                <w:sz w:val="20"/>
                <w:szCs w:val="20"/>
              </w:rPr>
              <w:t>ja</w:t>
            </w:r>
            <w:r w:rsidRPr="00422A7E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FC12FD">
            <w:pPr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Webadresse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Kommunenummer </w:t>
            </w:r>
          </w:p>
          <w:p w:rsidR="00E5386F" w:rsidRPr="007B103C" w:rsidRDefault="004C3031" w:rsidP="004C3031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Berre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>for kommun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Kontonummer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Merknad på </w:t>
            </w:r>
            <w:r w:rsidRPr="007B103C">
              <w:rPr>
                <w:rFonts w:ascii="Arial" w:hAnsi="Arial" w:cs="Arial"/>
                <w:shd w:val="clear" w:color="auto" w:fill="FFFFFF"/>
              </w:rPr>
              <w:t>utbetaling</w:t>
            </w:r>
          </w:p>
          <w:p w:rsidR="00E5386F" w:rsidRPr="007B103C" w:rsidRDefault="004C3031" w:rsidP="00B36712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Gje opp kva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>innbetaling</w:t>
            </w:r>
            <w:r w:rsidR="00B36712">
              <w:rPr>
                <w:rFonts w:ascii="Arial" w:hAnsi="Arial" w:cs="Arial"/>
                <w:sz w:val="20"/>
                <w:szCs w:val="20"/>
              </w:rPr>
              <w:t xml:space="preserve">a skal merkast med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dersom de </w:t>
            </w:r>
            <w:r w:rsidR="00B36712">
              <w:rPr>
                <w:rFonts w:ascii="Arial" w:hAnsi="Arial" w:cs="Arial"/>
                <w:sz w:val="20"/>
                <w:szCs w:val="20"/>
              </w:rPr>
              <w:t>mottar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>tilsk</w:t>
            </w:r>
            <w:r>
              <w:rPr>
                <w:rFonts w:ascii="Arial" w:hAnsi="Arial" w:cs="Arial"/>
                <w:sz w:val="20"/>
                <w:szCs w:val="20"/>
              </w:rPr>
              <w:t>ot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>– maks 40 te</w:t>
            </w:r>
            <w:r>
              <w:rPr>
                <w:rFonts w:ascii="Arial" w:hAnsi="Arial" w:cs="Arial"/>
                <w:sz w:val="20"/>
                <w:szCs w:val="20"/>
              </w:rPr>
              <w:t>ik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9756" w:type="dxa"/>
            <w:gridSpan w:val="2"/>
            <w:tcBorders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Kontaktperson</w:t>
            </w:r>
          </w:p>
          <w:p w:rsidR="00E5386F" w:rsidRPr="007B103C" w:rsidRDefault="004C3031" w:rsidP="00B3671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Gje opp </w:t>
            </w:r>
            <w:r w:rsidR="00E5386F" w:rsidRPr="007B103C">
              <w:rPr>
                <w:rFonts w:ascii="Arial" w:hAnsi="Arial" w:cs="Arial"/>
              </w:rPr>
              <w:t xml:space="preserve">minst </w:t>
            </w:r>
            <w:r w:rsidR="00B36712">
              <w:rPr>
                <w:rFonts w:ascii="Arial" w:hAnsi="Arial" w:cs="Arial"/>
              </w:rPr>
              <w:t>ei</w:t>
            </w:r>
            <w:r w:rsidR="00B36712" w:rsidRPr="007B103C">
              <w:rPr>
                <w:rFonts w:ascii="Arial" w:hAnsi="Arial" w:cs="Arial"/>
              </w:rPr>
              <w:t xml:space="preserve">n </w:t>
            </w:r>
            <w:r w:rsidR="00E5386F" w:rsidRPr="007B103C">
              <w:rPr>
                <w:rFonts w:ascii="Arial" w:hAnsi="Arial" w:cs="Arial"/>
              </w:rPr>
              <w:t xml:space="preserve">person </w:t>
            </w:r>
            <w:r w:rsidR="00E85238">
              <w:rPr>
                <w:rFonts w:ascii="Arial" w:hAnsi="Arial" w:cs="Arial"/>
              </w:rPr>
              <w:t>som</w:t>
            </w:r>
            <w:r w:rsidR="00E5386F" w:rsidRPr="007B103C">
              <w:rPr>
                <w:rFonts w:ascii="Arial" w:hAnsi="Arial" w:cs="Arial"/>
              </w:rPr>
              <w:t xml:space="preserve"> kan </w:t>
            </w:r>
            <w:r>
              <w:rPr>
                <w:rFonts w:ascii="Arial" w:hAnsi="Arial" w:cs="Arial"/>
              </w:rPr>
              <w:t xml:space="preserve">bli </w:t>
            </w:r>
            <w:r w:rsidRPr="007B103C">
              <w:rPr>
                <w:rFonts w:ascii="Arial" w:hAnsi="Arial" w:cs="Arial"/>
              </w:rPr>
              <w:t>kontakt</w:t>
            </w:r>
            <w:r>
              <w:rPr>
                <w:rFonts w:ascii="Arial" w:hAnsi="Arial" w:cs="Arial"/>
              </w:rPr>
              <w:t>a</w:t>
            </w:r>
            <w:r w:rsidRPr="007B103C"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dersom vi har spørsmål om søknaden.</w:t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4C3031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Forna</w:t>
            </w:r>
            <w:r w:rsidR="004C3031">
              <w:rPr>
                <w:rFonts w:ascii="Arial" w:hAnsi="Arial" w:cs="Arial"/>
              </w:rPr>
              <w:t>m</w:t>
            </w:r>
            <w:r w:rsidRPr="007B103C">
              <w:rPr>
                <w:rFonts w:ascii="Arial" w:hAnsi="Arial" w:cs="Arial"/>
              </w:rPr>
              <w:t xml:space="preserve">n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4C3031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Etterna</w:t>
            </w:r>
            <w:r w:rsidR="004C3031">
              <w:rPr>
                <w:rFonts w:ascii="Arial" w:hAnsi="Arial" w:cs="Arial"/>
              </w:rPr>
              <w:t>m</w:t>
            </w:r>
            <w:r w:rsidRPr="007B103C">
              <w:rPr>
                <w:rFonts w:ascii="Arial" w:hAnsi="Arial" w:cs="Arial"/>
              </w:rPr>
              <w:t xml:space="preserve">n 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4C3031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Forna</w:t>
            </w:r>
            <w:r w:rsidR="004C3031">
              <w:rPr>
                <w:rFonts w:ascii="Arial" w:hAnsi="Arial" w:cs="Arial"/>
              </w:rPr>
              <w:t>m</w:t>
            </w:r>
            <w:r w:rsidRPr="007B103C">
              <w:rPr>
                <w:rFonts w:ascii="Arial" w:hAnsi="Arial" w:cs="Arial"/>
              </w:rPr>
              <w:t xml:space="preserve">n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4C3031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Etterna</w:t>
            </w:r>
            <w:r w:rsidR="004C3031">
              <w:rPr>
                <w:rFonts w:ascii="Arial" w:hAnsi="Arial" w:cs="Arial"/>
              </w:rPr>
              <w:t>m</w:t>
            </w:r>
            <w:r w:rsidRPr="007B103C">
              <w:rPr>
                <w:rFonts w:ascii="Arial" w:hAnsi="Arial" w:cs="Arial"/>
              </w:rPr>
              <w:t xml:space="preserve">n 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410C2C" w:rsidRPr="007B103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B4F9A" w:rsidRPr="006E246D" w:rsidTr="00A967A2">
        <w:trPr>
          <w:trHeight w:val="4232"/>
        </w:trPr>
        <w:tc>
          <w:tcPr>
            <w:tcW w:w="9756" w:type="dxa"/>
            <w:gridSpan w:val="2"/>
            <w:shd w:val="clear" w:color="auto" w:fill="FFFFFF"/>
          </w:tcPr>
          <w:p w:rsidR="00EB4F9A" w:rsidRPr="007B103C" w:rsidRDefault="004C3031" w:rsidP="00EB4F9A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Tilsk</w:t>
            </w:r>
            <w:r>
              <w:rPr>
                <w:rFonts w:ascii="Arial" w:hAnsi="Arial" w:cs="Arial"/>
                <w:b/>
                <w:caps/>
              </w:rPr>
              <w:t>ot</w:t>
            </w:r>
            <w:r w:rsidRPr="007B103C">
              <w:rPr>
                <w:rFonts w:ascii="Arial" w:hAnsi="Arial" w:cs="Arial"/>
                <w:b/>
                <w:caps/>
              </w:rPr>
              <w:t>sordning</w:t>
            </w:r>
          </w:p>
          <w:p w:rsidR="00EB4F9A" w:rsidRPr="007B103C" w:rsidRDefault="00EB4F9A" w:rsidP="00EB4F9A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B4F9A" w:rsidRPr="00422A7E" w:rsidRDefault="00EB4F9A" w:rsidP="00EB4F9A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Kunngj</w:t>
            </w:r>
            <w:r w:rsidR="004C3031" w:rsidRPr="00422A7E">
              <w:rPr>
                <w:rFonts w:ascii="Arial" w:hAnsi="Arial" w:cs="Arial"/>
              </w:rPr>
              <w:t>e</w:t>
            </w:r>
            <w:r w:rsidRPr="00422A7E">
              <w:rPr>
                <w:rFonts w:ascii="Arial" w:hAnsi="Arial" w:cs="Arial"/>
              </w:rPr>
              <w:t>ring</w:t>
            </w:r>
            <w:r w:rsidR="004C3031" w:rsidRPr="00422A7E">
              <w:rPr>
                <w:rFonts w:ascii="Arial" w:hAnsi="Arial" w:cs="Arial"/>
              </w:rPr>
              <w:t>a</w:t>
            </w:r>
            <w:r w:rsidRPr="00422A7E">
              <w:rPr>
                <w:rFonts w:ascii="Arial" w:hAnsi="Arial" w:cs="Arial"/>
              </w:rPr>
              <w:t xml:space="preserve"> på</w:t>
            </w:r>
            <w:r w:rsidRPr="00422A7E">
              <w:rPr>
                <w:rFonts w:ascii="Arial" w:hAnsi="Arial" w:cs="Arial"/>
                <w:i/>
              </w:rPr>
              <w:t xml:space="preserve"> </w:t>
            </w:r>
            <w:r w:rsidRPr="00422A7E">
              <w:rPr>
                <w:rFonts w:ascii="Arial" w:hAnsi="Arial" w:cs="Arial"/>
              </w:rPr>
              <w:t>fylkesmannen</w:t>
            </w:r>
            <w:r w:rsidR="004C3031" w:rsidRPr="00422A7E">
              <w:rPr>
                <w:rFonts w:ascii="Arial" w:hAnsi="Arial" w:cs="Arial"/>
              </w:rPr>
              <w:t xml:space="preserve"> si</w:t>
            </w:r>
            <w:r w:rsidRPr="00422A7E">
              <w:rPr>
                <w:rFonts w:ascii="Arial" w:hAnsi="Arial" w:cs="Arial"/>
              </w:rPr>
              <w:t xml:space="preserve"> nettsider inneh</w:t>
            </w:r>
            <w:r w:rsidR="004C3031" w:rsidRPr="00422A7E">
              <w:rPr>
                <w:rFonts w:ascii="Arial" w:hAnsi="Arial" w:cs="Arial"/>
              </w:rPr>
              <w:t>e</w:t>
            </w:r>
            <w:r w:rsidRPr="00422A7E">
              <w:rPr>
                <w:rFonts w:ascii="Arial" w:hAnsi="Arial" w:cs="Arial"/>
              </w:rPr>
              <w:t>ld informasjon for å kunne søk</w:t>
            </w:r>
            <w:r w:rsidR="00341A9E" w:rsidRPr="00422A7E">
              <w:rPr>
                <w:rFonts w:ascii="Arial" w:hAnsi="Arial" w:cs="Arial"/>
              </w:rPr>
              <w:t>j</w:t>
            </w:r>
            <w:r w:rsidRPr="00422A7E">
              <w:rPr>
                <w:rFonts w:ascii="Arial" w:hAnsi="Arial" w:cs="Arial"/>
              </w:rPr>
              <w:t xml:space="preserve">e om </w:t>
            </w:r>
            <w:r w:rsidR="00341A9E" w:rsidRPr="00422A7E">
              <w:rPr>
                <w:rFonts w:ascii="Arial" w:hAnsi="Arial" w:cs="Arial"/>
              </w:rPr>
              <w:t>tilsk</w:t>
            </w:r>
            <w:r w:rsidR="00341A9E">
              <w:rPr>
                <w:rFonts w:ascii="Arial" w:hAnsi="Arial" w:cs="Arial"/>
              </w:rPr>
              <w:t>ot</w:t>
            </w:r>
            <w:r w:rsidRPr="00422A7E">
              <w:rPr>
                <w:rFonts w:ascii="Arial" w:hAnsi="Arial" w:cs="Arial"/>
              </w:rPr>
              <w:t xml:space="preserve">. </w:t>
            </w:r>
          </w:p>
          <w:p w:rsidR="00EB4F9A" w:rsidRPr="00422A7E" w:rsidRDefault="00EB4F9A" w:rsidP="00EB4F9A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Søknaden kan de utd</w:t>
            </w:r>
            <w:r w:rsidR="00341A9E" w:rsidRPr="00422A7E">
              <w:rPr>
                <w:rFonts w:ascii="Arial" w:hAnsi="Arial" w:cs="Arial"/>
              </w:rPr>
              <w:t>ju</w:t>
            </w:r>
            <w:r w:rsidRPr="00422A7E">
              <w:rPr>
                <w:rFonts w:ascii="Arial" w:hAnsi="Arial" w:cs="Arial"/>
              </w:rPr>
              <w:t>pe i e</w:t>
            </w:r>
            <w:r w:rsidR="00341A9E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>t eller fle</w:t>
            </w:r>
            <w:r w:rsidR="00341A9E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 xml:space="preserve">re vedlegg, dersom det </w:t>
            </w:r>
            <w:r w:rsidR="00B36712">
              <w:rPr>
                <w:rFonts w:ascii="Arial" w:hAnsi="Arial" w:cs="Arial"/>
              </w:rPr>
              <w:t>trengst</w:t>
            </w:r>
            <w:r w:rsidRPr="00422A7E">
              <w:rPr>
                <w:rFonts w:ascii="Arial" w:hAnsi="Arial" w:cs="Arial"/>
              </w:rPr>
              <w:t>.</w:t>
            </w:r>
          </w:p>
          <w:p w:rsidR="00A967A2" w:rsidRPr="00422A7E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Pr="00422A7E" w:rsidRDefault="00341A9E" w:rsidP="00A967A2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Tilskotsordning</w:t>
            </w:r>
            <w:r w:rsidR="00A967A2" w:rsidRPr="00422A7E">
              <w:rPr>
                <w:rFonts w:ascii="Arial" w:hAnsi="Arial" w:cs="Arial"/>
              </w:rPr>
              <w:t xml:space="preserve">: </w:t>
            </w:r>
            <w:r w:rsidR="00546F07" w:rsidRPr="00422A7E">
              <w:rPr>
                <w:rFonts w:ascii="Arial" w:hAnsi="Arial" w:cs="Arial"/>
              </w:rPr>
              <w:t>Kommunal k</w:t>
            </w:r>
            <w:r w:rsidR="00A967A2" w:rsidRPr="00422A7E">
              <w:rPr>
                <w:rFonts w:ascii="Arial" w:hAnsi="Arial" w:cs="Arial"/>
              </w:rPr>
              <w:t>ompetanse og innovasjon</w:t>
            </w:r>
          </w:p>
          <w:p w:rsidR="00A967A2" w:rsidRPr="00422A7E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Pr="00422A7E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År de søk</w:t>
            </w:r>
            <w:r w:rsidR="00341A9E" w:rsidRPr="00422A7E">
              <w:rPr>
                <w:rFonts w:ascii="Arial" w:hAnsi="Arial" w:cs="Arial"/>
              </w:rPr>
              <w:t>j</w:t>
            </w:r>
            <w:r w:rsidRPr="00422A7E">
              <w:rPr>
                <w:rFonts w:ascii="Arial" w:hAnsi="Arial" w:cs="Arial"/>
              </w:rPr>
              <w:t xml:space="preserve">er om å </w:t>
            </w:r>
            <w:r w:rsidR="0027218E">
              <w:rPr>
                <w:rFonts w:ascii="Arial" w:hAnsi="Arial" w:cs="Arial"/>
              </w:rPr>
              <w:t>ta i</w:t>
            </w:r>
            <w:r w:rsidRPr="00422A7E">
              <w:rPr>
                <w:rFonts w:ascii="Arial" w:hAnsi="Arial" w:cs="Arial"/>
              </w:rPr>
              <w:t>mot</w:t>
            </w:r>
            <w:r w:rsidR="0027218E">
              <w:rPr>
                <w:rFonts w:ascii="Arial" w:hAnsi="Arial" w:cs="Arial"/>
              </w:rPr>
              <w:t xml:space="preserve"> </w:t>
            </w:r>
            <w:r w:rsidR="00341A9E" w:rsidRPr="00422A7E">
              <w:rPr>
                <w:rFonts w:ascii="Arial" w:hAnsi="Arial" w:cs="Arial"/>
              </w:rPr>
              <w:t>tilskot</w:t>
            </w:r>
            <w:r w:rsidRPr="00422A7E">
              <w:rPr>
                <w:rFonts w:ascii="Arial" w:hAnsi="Arial" w:cs="Arial"/>
              </w:rPr>
              <w:t xml:space="preserve">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22A7E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967A2" w:rsidRPr="00422A7E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bookmarkStart w:id="4" w:name="Avmerking1"/>
          <w:p w:rsidR="00A967A2" w:rsidRPr="00475E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5E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4"/>
            <w:r w:rsidRPr="00475E3C">
              <w:rPr>
                <w:rFonts w:ascii="Arial" w:hAnsi="Arial" w:cs="Arial"/>
              </w:rPr>
              <w:t xml:space="preserve">Nytt prosjekt   </w:t>
            </w:r>
          </w:p>
          <w:bookmarkStart w:id="5" w:name="Avmerking2"/>
          <w:p w:rsidR="00A967A2" w:rsidRPr="00422A7E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A7E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5"/>
            <w:r w:rsidR="00341A9E" w:rsidRPr="00422A7E">
              <w:rPr>
                <w:rFonts w:ascii="Arial" w:hAnsi="Arial" w:cs="Arial"/>
              </w:rPr>
              <w:t xml:space="preserve">Vidareføring </w:t>
            </w:r>
            <w:r w:rsidRPr="00422A7E">
              <w:rPr>
                <w:rFonts w:ascii="Arial" w:hAnsi="Arial" w:cs="Arial"/>
              </w:rPr>
              <w:t>av prosjekt som har fåt</w:t>
            </w:r>
            <w:r w:rsidR="003A0B4A" w:rsidRPr="00422A7E">
              <w:rPr>
                <w:rFonts w:ascii="Arial" w:hAnsi="Arial" w:cs="Arial"/>
              </w:rPr>
              <w:t xml:space="preserve">t </w:t>
            </w:r>
            <w:r w:rsidR="00341A9E" w:rsidRPr="00422A7E">
              <w:rPr>
                <w:rFonts w:ascii="Arial" w:hAnsi="Arial" w:cs="Arial"/>
              </w:rPr>
              <w:t xml:space="preserve">tilskot </w:t>
            </w:r>
            <w:r w:rsidR="003A0B4A" w:rsidRPr="00422A7E">
              <w:rPr>
                <w:rFonts w:ascii="Arial" w:hAnsi="Arial" w:cs="Arial"/>
              </w:rPr>
              <w:t>av Fylkesmannen</w:t>
            </w:r>
          </w:p>
          <w:p w:rsidR="00A967A2" w:rsidRPr="00422A7E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Fylkesmannen</w:t>
            </w:r>
            <w:r w:rsidR="00341A9E">
              <w:rPr>
                <w:rFonts w:ascii="Arial" w:hAnsi="Arial" w:cs="Arial"/>
              </w:rPr>
              <w:t xml:space="preserve"> sin</w:t>
            </w:r>
            <w:r w:rsidRPr="007B103C">
              <w:rPr>
                <w:rFonts w:ascii="Arial" w:hAnsi="Arial" w:cs="Arial"/>
              </w:rPr>
              <w:t xml:space="preserve"> referanse 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Saksnummer, </w:t>
            </w:r>
            <w:r w:rsidR="00341A9E" w:rsidRPr="007B103C">
              <w:rPr>
                <w:rFonts w:ascii="Arial" w:hAnsi="Arial" w:cs="Arial"/>
                <w:sz w:val="20"/>
                <w:szCs w:val="20"/>
              </w:rPr>
              <w:t>merk</w:t>
            </w:r>
            <w:r w:rsidR="00341A9E">
              <w:rPr>
                <w:rFonts w:ascii="Arial" w:hAnsi="Arial" w:cs="Arial"/>
                <w:sz w:val="20"/>
                <w:szCs w:val="20"/>
              </w:rPr>
              <w:t>a</w:t>
            </w:r>
            <w:r w:rsidR="00341A9E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”vår referanse” i </w:t>
            </w:r>
            <w:r w:rsidR="00341A9E">
              <w:rPr>
                <w:rFonts w:ascii="Arial" w:hAnsi="Arial" w:cs="Arial"/>
                <w:sz w:val="20"/>
                <w:szCs w:val="20"/>
              </w:rPr>
              <w:t xml:space="preserve">det </w:t>
            </w:r>
            <w:r w:rsidRPr="007B103C">
              <w:rPr>
                <w:rFonts w:ascii="Arial" w:hAnsi="Arial" w:cs="Arial"/>
                <w:sz w:val="20"/>
                <w:szCs w:val="20"/>
              </w:rPr>
              <w:t>siste brev</w:t>
            </w:r>
            <w:r w:rsidR="00341A9E">
              <w:rPr>
                <w:rFonts w:ascii="Arial" w:hAnsi="Arial" w:cs="Arial"/>
                <w:sz w:val="20"/>
                <w:szCs w:val="20"/>
              </w:rPr>
              <w:t>et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de tok </w:t>
            </w:r>
            <w:r w:rsidR="00341A9E">
              <w:rPr>
                <w:rFonts w:ascii="Arial" w:hAnsi="Arial" w:cs="Arial"/>
                <w:sz w:val="20"/>
                <w:szCs w:val="20"/>
              </w:rPr>
              <w:t xml:space="preserve">mot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under denne </w:t>
            </w:r>
            <w:r w:rsidR="00341A9E" w:rsidRPr="007B103C">
              <w:rPr>
                <w:rFonts w:ascii="Arial" w:hAnsi="Arial" w:cs="Arial"/>
                <w:sz w:val="20"/>
                <w:szCs w:val="20"/>
              </w:rPr>
              <w:t>ordning</w:t>
            </w:r>
            <w:r w:rsidR="00341A9E">
              <w:rPr>
                <w:rFonts w:ascii="Arial" w:hAnsi="Arial" w:cs="Arial"/>
                <w:sz w:val="20"/>
                <w:szCs w:val="20"/>
              </w:rPr>
              <w:t>a</w:t>
            </w:r>
            <w:r w:rsidRPr="007B103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EB4F9A" w:rsidRPr="005A7CA6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5A7CA6" w:rsidRPr="006E246D" w:rsidTr="001558B6">
        <w:trPr>
          <w:trHeight w:val="2258"/>
        </w:trPr>
        <w:tc>
          <w:tcPr>
            <w:tcW w:w="9756" w:type="dxa"/>
            <w:gridSpan w:val="2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Kompetansetiltak</w:t>
            </w:r>
          </w:p>
          <w:p w:rsidR="005A7CA6" w:rsidRPr="00475E3C" w:rsidRDefault="005A7CA6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75E3C">
              <w:rPr>
                <w:rFonts w:ascii="Arial" w:hAnsi="Arial" w:cs="Arial"/>
                <w:sz w:val="20"/>
                <w:szCs w:val="20"/>
              </w:rPr>
              <w:t>Grunnlaget for søknadsbe</w:t>
            </w:r>
            <w:r w:rsidR="00165550" w:rsidRPr="00475E3C">
              <w:rPr>
                <w:rFonts w:ascii="Arial" w:hAnsi="Arial" w:cs="Arial"/>
                <w:sz w:val="20"/>
                <w:szCs w:val="20"/>
              </w:rPr>
              <w:t>løp</w:t>
            </w:r>
            <w:r w:rsidR="00341A9E" w:rsidRPr="00475E3C">
              <w:rPr>
                <w:rFonts w:ascii="Arial" w:hAnsi="Arial" w:cs="Arial"/>
                <w:sz w:val="20"/>
                <w:szCs w:val="20"/>
              </w:rPr>
              <w:t xml:space="preserve">et skal </w:t>
            </w:r>
            <w:r w:rsidR="00165550" w:rsidRPr="00475E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41A9E" w:rsidRPr="00475E3C">
              <w:rPr>
                <w:rFonts w:ascii="Arial" w:hAnsi="Arial" w:cs="Arial"/>
                <w:sz w:val="20"/>
                <w:szCs w:val="20"/>
              </w:rPr>
              <w:t xml:space="preserve">spesifiserast </w:t>
            </w:r>
            <w:r w:rsidR="00165550" w:rsidRPr="00475E3C">
              <w:rPr>
                <w:rFonts w:ascii="Arial" w:hAnsi="Arial" w:cs="Arial"/>
                <w:sz w:val="20"/>
                <w:szCs w:val="20"/>
              </w:rPr>
              <w:t>i e</w:t>
            </w:r>
            <w:r w:rsidR="00341A9E" w:rsidRPr="00475E3C">
              <w:rPr>
                <w:rFonts w:ascii="Arial" w:hAnsi="Arial" w:cs="Arial"/>
                <w:sz w:val="20"/>
                <w:szCs w:val="20"/>
              </w:rPr>
              <w:t>i</w:t>
            </w:r>
            <w:r w:rsidR="00165550" w:rsidRPr="00475E3C">
              <w:rPr>
                <w:rFonts w:ascii="Arial" w:hAnsi="Arial" w:cs="Arial"/>
                <w:sz w:val="20"/>
                <w:szCs w:val="20"/>
              </w:rPr>
              <w:t xml:space="preserve">ge vedlegg som </w:t>
            </w:r>
            <w:r w:rsidRPr="00475E3C">
              <w:rPr>
                <w:rFonts w:ascii="Arial" w:hAnsi="Arial" w:cs="Arial"/>
                <w:sz w:val="20"/>
                <w:szCs w:val="20"/>
              </w:rPr>
              <w:t xml:space="preserve">er grunnlaget for </w:t>
            </w:r>
            <w:r w:rsidR="00341A9E" w:rsidRPr="00475E3C">
              <w:rPr>
                <w:rFonts w:ascii="Arial" w:hAnsi="Arial" w:cs="Arial"/>
                <w:sz w:val="20"/>
                <w:szCs w:val="20"/>
              </w:rPr>
              <w:t>rapporteringa</w:t>
            </w:r>
            <w:r w:rsidRPr="00475E3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10C2C" w:rsidRPr="00475E3C" w:rsidRDefault="00410C2C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A7CA6" w:rsidRPr="00475E3C" w:rsidRDefault="005A7CA6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A7CA6" w:rsidRPr="00475E3C" w:rsidRDefault="005A7CA6" w:rsidP="003E4A03">
            <w:pPr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 xml:space="preserve"> </w:t>
            </w: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5E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75E3C">
              <w:rPr>
                <w:rFonts w:ascii="Arial" w:hAnsi="Arial" w:cs="Arial"/>
              </w:rPr>
              <w:t xml:space="preserve">     Kvalifisering </w:t>
            </w:r>
            <w:r w:rsidR="003E495A" w:rsidRPr="00475E3C">
              <w:rPr>
                <w:rFonts w:ascii="Arial" w:hAnsi="Arial" w:cs="Arial"/>
              </w:rPr>
              <w:t>til helsefagarbeid</w:t>
            </w:r>
            <w:r w:rsidR="00341A9E" w:rsidRPr="00475E3C">
              <w:rPr>
                <w:rFonts w:ascii="Arial" w:hAnsi="Arial" w:cs="Arial"/>
              </w:rPr>
              <w:t>a</w:t>
            </w:r>
            <w:r w:rsidR="003E495A" w:rsidRPr="00475E3C">
              <w:rPr>
                <w:rFonts w:ascii="Arial" w:hAnsi="Arial" w:cs="Arial"/>
              </w:rPr>
              <w:t xml:space="preserve">r </w:t>
            </w:r>
            <w:r w:rsidRPr="00475E3C">
              <w:rPr>
                <w:rFonts w:ascii="Arial" w:hAnsi="Arial" w:cs="Arial"/>
              </w:rPr>
              <w:t xml:space="preserve">av personell </w:t>
            </w:r>
            <w:r w:rsidRPr="00475E3C">
              <w:rPr>
                <w:rFonts w:ascii="Arial" w:hAnsi="Arial" w:cs="Arial"/>
                <w:u w:val="single"/>
              </w:rPr>
              <w:t>ut</w:t>
            </w:r>
            <w:r w:rsidR="00341A9E" w:rsidRPr="00475E3C">
              <w:rPr>
                <w:rFonts w:ascii="Arial" w:hAnsi="Arial" w:cs="Arial"/>
                <w:u w:val="single"/>
              </w:rPr>
              <w:t>a</w:t>
            </w:r>
            <w:r w:rsidRPr="00475E3C">
              <w:rPr>
                <w:rFonts w:ascii="Arial" w:hAnsi="Arial" w:cs="Arial"/>
                <w:u w:val="single"/>
              </w:rPr>
              <w:t>n</w:t>
            </w:r>
            <w:r w:rsidRPr="00475E3C">
              <w:rPr>
                <w:rFonts w:ascii="Arial" w:hAnsi="Arial" w:cs="Arial"/>
              </w:rPr>
              <w:t xml:space="preserve"> formell helse- og sosialfagl</w:t>
            </w:r>
            <w:r w:rsidR="00341A9E" w:rsidRPr="00475E3C">
              <w:rPr>
                <w:rFonts w:ascii="Arial" w:hAnsi="Arial" w:cs="Arial"/>
              </w:rPr>
              <w:t>e</w:t>
            </w:r>
            <w:r w:rsidRPr="00475E3C">
              <w:rPr>
                <w:rFonts w:ascii="Arial" w:hAnsi="Arial" w:cs="Arial"/>
              </w:rPr>
              <w:t xml:space="preserve">g </w:t>
            </w:r>
            <w:r w:rsidR="008B311E">
              <w:rPr>
                <w:rFonts w:ascii="Arial" w:hAnsi="Arial" w:cs="Arial"/>
              </w:rPr>
              <w:t>utdanning</w:t>
            </w:r>
          </w:p>
          <w:p w:rsidR="005A7CA6" w:rsidRPr="00A7772D" w:rsidRDefault="005A7CA6" w:rsidP="003E4A03">
            <w:pPr>
              <w:rPr>
                <w:rFonts w:ascii="Arial" w:hAnsi="Arial" w:cs="Arial"/>
              </w:rPr>
            </w:pPr>
            <w:r w:rsidRPr="00A7772D"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A7772D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Pr="00A7772D" w:rsidRDefault="005A7CA6" w:rsidP="003E4A03">
            <w:pPr>
              <w:rPr>
                <w:rFonts w:ascii="Arial" w:hAnsi="Arial" w:cs="Arial"/>
              </w:rPr>
            </w:pPr>
          </w:p>
          <w:p w:rsidR="005A7CA6" w:rsidRPr="00422A7E" w:rsidRDefault="005A7CA6" w:rsidP="003E4A03">
            <w:pPr>
              <w:pStyle w:val="Brdtekst"/>
              <w:rPr>
                <w:rFonts w:ascii="Arial" w:hAnsi="Arial" w:cs="Arial"/>
                <w:b w:val="0"/>
                <w:szCs w:val="24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A7E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22A7E">
              <w:rPr>
                <w:rFonts w:ascii="MS Gothic" w:eastAsia="MS Gothic" w:hAnsi="MS Gothic" w:cs="Arial"/>
              </w:rPr>
              <w:t xml:space="preserve">  </w:t>
            </w:r>
            <w:r w:rsidR="00E90595" w:rsidRPr="00422A7E">
              <w:rPr>
                <w:rFonts w:ascii="Arial" w:hAnsi="Arial" w:cs="Arial"/>
                <w:b w:val="0"/>
                <w:szCs w:val="24"/>
              </w:rPr>
              <w:t>Fagskule</w:t>
            </w:r>
            <w:r w:rsidR="003E495A" w:rsidRPr="00422A7E">
              <w:rPr>
                <w:rFonts w:ascii="Arial" w:hAnsi="Arial" w:cs="Arial"/>
                <w:b w:val="0"/>
                <w:szCs w:val="24"/>
              </w:rPr>
              <w:t xml:space="preserve"> - v</w:t>
            </w:r>
            <w:r w:rsidRPr="00422A7E">
              <w:rPr>
                <w:rFonts w:ascii="Arial" w:hAnsi="Arial" w:cs="Arial"/>
                <w:b w:val="0"/>
                <w:szCs w:val="24"/>
              </w:rPr>
              <w:t>id</w:t>
            </w:r>
            <w:r w:rsidR="00341A9E" w:rsidRPr="00422A7E">
              <w:rPr>
                <w:rFonts w:ascii="Arial" w:hAnsi="Arial" w:cs="Arial"/>
                <w:b w:val="0"/>
                <w:szCs w:val="24"/>
              </w:rPr>
              <w:t>a</w:t>
            </w:r>
            <w:r w:rsidRPr="00422A7E">
              <w:rPr>
                <w:rFonts w:ascii="Arial" w:hAnsi="Arial" w:cs="Arial"/>
                <w:b w:val="0"/>
                <w:szCs w:val="24"/>
              </w:rPr>
              <w:t xml:space="preserve">reutdanning for personell </w:t>
            </w:r>
            <w:r w:rsidRPr="00422A7E">
              <w:rPr>
                <w:rFonts w:ascii="Arial" w:hAnsi="Arial" w:cs="Arial"/>
                <w:b w:val="0"/>
                <w:szCs w:val="24"/>
                <w:u w:val="single"/>
              </w:rPr>
              <w:t>med</w:t>
            </w:r>
            <w:r w:rsidRPr="00422A7E">
              <w:rPr>
                <w:rFonts w:ascii="Arial" w:hAnsi="Arial" w:cs="Arial"/>
                <w:b w:val="0"/>
                <w:szCs w:val="24"/>
              </w:rPr>
              <w:t xml:space="preserve"> vid</w:t>
            </w:r>
            <w:r w:rsidR="00341A9E" w:rsidRPr="00422A7E">
              <w:rPr>
                <w:rFonts w:ascii="Arial" w:hAnsi="Arial" w:cs="Arial"/>
                <w:b w:val="0"/>
                <w:szCs w:val="24"/>
              </w:rPr>
              <w:t>a</w:t>
            </w:r>
            <w:r w:rsidRPr="00422A7E">
              <w:rPr>
                <w:rFonts w:ascii="Arial" w:hAnsi="Arial" w:cs="Arial"/>
                <w:b w:val="0"/>
                <w:szCs w:val="24"/>
              </w:rPr>
              <w:t>regå</w:t>
            </w:r>
            <w:r w:rsidR="00341A9E" w:rsidRPr="00422A7E">
              <w:rPr>
                <w:rFonts w:ascii="Arial" w:hAnsi="Arial" w:cs="Arial"/>
                <w:b w:val="0"/>
                <w:szCs w:val="24"/>
              </w:rPr>
              <w:t>a</w:t>
            </w:r>
            <w:r w:rsidRPr="00422A7E">
              <w:rPr>
                <w:rFonts w:ascii="Arial" w:hAnsi="Arial" w:cs="Arial"/>
                <w:b w:val="0"/>
                <w:szCs w:val="24"/>
              </w:rPr>
              <w:t xml:space="preserve">nde utdanning </w:t>
            </w:r>
          </w:p>
          <w:p w:rsidR="005A7CA6" w:rsidRPr="00475E3C" w:rsidRDefault="005A7CA6" w:rsidP="003E4A03">
            <w:pPr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75E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Pr="00475E3C" w:rsidRDefault="005A7CA6" w:rsidP="003E4A03">
            <w:pPr>
              <w:rPr>
                <w:rFonts w:ascii="Arial" w:hAnsi="Arial" w:cs="Arial"/>
              </w:rPr>
            </w:pPr>
          </w:p>
          <w:p w:rsidR="00165550" w:rsidRPr="00475E3C" w:rsidRDefault="005A7CA6" w:rsidP="003E4A03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5E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75E3C">
              <w:rPr>
                <w:b/>
                <w:i/>
                <w:sz w:val="26"/>
              </w:rPr>
              <w:t xml:space="preserve">    </w:t>
            </w:r>
            <w:r w:rsidRPr="00475E3C">
              <w:rPr>
                <w:rFonts w:ascii="Arial" w:hAnsi="Arial" w:cs="Arial"/>
              </w:rPr>
              <w:t xml:space="preserve">Desentraliserte </w:t>
            </w:r>
            <w:r w:rsidR="00341A9E" w:rsidRPr="00475E3C">
              <w:rPr>
                <w:rFonts w:ascii="Arial" w:hAnsi="Arial" w:cs="Arial"/>
              </w:rPr>
              <w:t>høgskolestudi</w:t>
            </w:r>
            <w:r w:rsidR="00AF3DCC">
              <w:rPr>
                <w:rFonts w:ascii="Arial" w:hAnsi="Arial" w:cs="Arial"/>
              </w:rPr>
              <w:t>a</w:t>
            </w:r>
            <w:r w:rsidR="00341A9E" w:rsidRPr="00475E3C">
              <w:rPr>
                <w:rFonts w:ascii="Arial" w:hAnsi="Arial" w:cs="Arial"/>
              </w:rPr>
              <w:t xml:space="preserve">r, </w:t>
            </w:r>
            <w:r w:rsidR="003E495A" w:rsidRPr="00475E3C">
              <w:rPr>
                <w:rFonts w:ascii="Arial" w:hAnsi="Arial" w:cs="Arial"/>
              </w:rPr>
              <w:t xml:space="preserve">eventuelt </w:t>
            </w:r>
            <w:r w:rsidRPr="00475E3C">
              <w:rPr>
                <w:rFonts w:ascii="Arial" w:hAnsi="Arial" w:cs="Arial"/>
              </w:rPr>
              <w:t>deltidsstudi</w:t>
            </w:r>
            <w:r w:rsidR="00A7772D">
              <w:rPr>
                <w:rFonts w:ascii="Arial" w:hAnsi="Arial" w:cs="Arial"/>
              </w:rPr>
              <w:t>a</w:t>
            </w:r>
            <w:r w:rsidRPr="00475E3C">
              <w:rPr>
                <w:rFonts w:ascii="Arial" w:hAnsi="Arial" w:cs="Arial"/>
              </w:rPr>
              <w:t>r</w:t>
            </w:r>
          </w:p>
          <w:p w:rsidR="003E495A" w:rsidRPr="00475E3C" w:rsidRDefault="005A7CA6" w:rsidP="005A7CA6">
            <w:pPr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75E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Pr="00475E3C" w:rsidRDefault="003E495A" w:rsidP="005A7CA6">
            <w:pPr>
              <w:rPr>
                <w:rFonts w:ascii="Arial" w:hAnsi="Arial" w:cs="Arial"/>
              </w:rPr>
            </w:pPr>
          </w:p>
          <w:p w:rsidR="003E495A" w:rsidRPr="00475E3C" w:rsidRDefault="003E495A" w:rsidP="003E495A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5E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75E3C">
              <w:rPr>
                <w:b/>
                <w:i/>
                <w:sz w:val="26"/>
              </w:rPr>
              <w:t xml:space="preserve">    </w:t>
            </w:r>
            <w:r w:rsidRPr="00475E3C">
              <w:rPr>
                <w:rFonts w:ascii="Arial" w:hAnsi="Arial" w:cs="Arial"/>
              </w:rPr>
              <w:t>Relevant mastergradsutdanning inn</w:t>
            </w:r>
            <w:r w:rsidR="00341A9E" w:rsidRPr="00475E3C">
              <w:rPr>
                <w:rFonts w:ascii="Arial" w:hAnsi="Arial" w:cs="Arial"/>
              </w:rPr>
              <w:t>a</w:t>
            </w:r>
            <w:r w:rsidRPr="00475E3C">
              <w:rPr>
                <w:rFonts w:ascii="Arial" w:hAnsi="Arial" w:cs="Arial"/>
              </w:rPr>
              <w:t>n helse og omsorg</w:t>
            </w:r>
          </w:p>
          <w:p w:rsidR="003E495A" w:rsidRPr="00475E3C" w:rsidRDefault="003E495A" w:rsidP="003E495A">
            <w:pPr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75E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Pr="00475E3C" w:rsidRDefault="003E495A" w:rsidP="003E495A">
            <w:pPr>
              <w:rPr>
                <w:rFonts w:ascii="Arial" w:hAnsi="Arial" w:cs="Arial"/>
              </w:rPr>
            </w:pPr>
          </w:p>
          <w:p w:rsidR="003E495A" w:rsidRPr="00475E3C" w:rsidRDefault="003E495A" w:rsidP="003E495A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5E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75E3C">
              <w:rPr>
                <w:b/>
                <w:i/>
                <w:sz w:val="26"/>
              </w:rPr>
              <w:t xml:space="preserve">    </w:t>
            </w:r>
            <w:r w:rsidRPr="00475E3C">
              <w:rPr>
                <w:rFonts w:ascii="Arial" w:hAnsi="Arial" w:cs="Arial"/>
              </w:rPr>
              <w:t>Vid</w:t>
            </w:r>
            <w:r w:rsidR="00341A9E" w:rsidRPr="00475E3C">
              <w:rPr>
                <w:rFonts w:ascii="Arial" w:hAnsi="Arial" w:cs="Arial"/>
              </w:rPr>
              <w:t>a</w:t>
            </w:r>
            <w:r w:rsidRPr="00475E3C">
              <w:rPr>
                <w:rFonts w:ascii="Arial" w:hAnsi="Arial" w:cs="Arial"/>
              </w:rPr>
              <w:t>reutdanning av hø</w:t>
            </w:r>
            <w:r w:rsidR="00341A9E" w:rsidRPr="00475E3C">
              <w:rPr>
                <w:rFonts w:ascii="Arial" w:hAnsi="Arial" w:cs="Arial"/>
              </w:rPr>
              <w:t>g</w:t>
            </w:r>
            <w:r w:rsidRPr="00475E3C">
              <w:rPr>
                <w:rFonts w:ascii="Arial" w:hAnsi="Arial" w:cs="Arial"/>
              </w:rPr>
              <w:t>skoleutdann</w:t>
            </w:r>
            <w:r w:rsidR="00341A9E" w:rsidRPr="00475E3C">
              <w:rPr>
                <w:rFonts w:ascii="Arial" w:hAnsi="Arial" w:cs="Arial"/>
              </w:rPr>
              <w:t>a</w:t>
            </w:r>
            <w:r w:rsidRPr="00475E3C">
              <w:rPr>
                <w:rFonts w:ascii="Arial" w:hAnsi="Arial" w:cs="Arial"/>
              </w:rPr>
              <w:t xml:space="preserve"> personell</w:t>
            </w:r>
          </w:p>
          <w:p w:rsidR="003E495A" w:rsidRPr="00475E3C" w:rsidRDefault="003E495A" w:rsidP="003E495A">
            <w:pPr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lastRenderedPageBreak/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75E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Pr="00475E3C" w:rsidRDefault="003E495A" w:rsidP="005A7CA6">
            <w:pPr>
              <w:rPr>
                <w:rFonts w:ascii="Arial" w:hAnsi="Arial" w:cs="Arial"/>
              </w:rPr>
            </w:pPr>
          </w:p>
          <w:p w:rsidR="003E495A" w:rsidRPr="00475E3C" w:rsidRDefault="003E495A" w:rsidP="003E495A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5E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75E3C">
              <w:rPr>
                <w:b/>
                <w:i/>
                <w:sz w:val="26"/>
              </w:rPr>
              <w:t xml:space="preserve">    </w:t>
            </w:r>
            <w:r w:rsidRPr="00475E3C">
              <w:rPr>
                <w:rFonts w:ascii="Arial" w:hAnsi="Arial" w:cs="Arial"/>
              </w:rPr>
              <w:t>Iverkset</w:t>
            </w:r>
            <w:r w:rsidR="00341A9E" w:rsidRPr="00475E3C">
              <w:rPr>
                <w:rFonts w:ascii="Arial" w:hAnsi="Arial" w:cs="Arial"/>
              </w:rPr>
              <w:t>j</w:t>
            </w:r>
            <w:r w:rsidRPr="00475E3C">
              <w:rPr>
                <w:rFonts w:ascii="Arial" w:hAnsi="Arial" w:cs="Arial"/>
              </w:rPr>
              <w:t>ing av opplæring/kurs for personell som arbeider i omsorgstenest</w:t>
            </w:r>
            <w:r w:rsidR="00341A9E" w:rsidRPr="00475E3C">
              <w:rPr>
                <w:rFonts w:ascii="Arial" w:hAnsi="Arial" w:cs="Arial"/>
              </w:rPr>
              <w:t>a</w:t>
            </w:r>
          </w:p>
          <w:p w:rsidR="003E495A" w:rsidRDefault="003E495A" w:rsidP="003E49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Default="003E495A" w:rsidP="005A7CA6">
            <w:pPr>
              <w:rPr>
                <w:rFonts w:ascii="Arial" w:hAnsi="Arial" w:cs="Arial"/>
              </w:rPr>
            </w:pPr>
          </w:p>
          <w:p w:rsidR="00165550" w:rsidRDefault="00165550" w:rsidP="005A7CA6">
            <w:pPr>
              <w:rPr>
                <w:rFonts w:ascii="Arial" w:hAnsi="Arial" w:cs="Arial"/>
              </w:rPr>
            </w:pPr>
          </w:p>
          <w:p w:rsidR="00410C2C" w:rsidRPr="003E4A03" w:rsidRDefault="005A7CA6" w:rsidP="00341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Saml</w:t>
            </w:r>
            <w:r w:rsidR="00341A9E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søknadssum totalt: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5A7CA6" w:rsidRPr="006E246D" w:rsidTr="00A967A2">
        <w:tc>
          <w:tcPr>
            <w:tcW w:w="9756" w:type="dxa"/>
            <w:gridSpan w:val="2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22A7E" w:rsidRDefault="00341A9E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22A7E">
              <w:rPr>
                <w:rFonts w:ascii="Arial" w:hAnsi="Arial" w:cs="Arial"/>
                <w:b/>
              </w:rPr>
              <w:t xml:space="preserve">Opplæringstilskot knytta </w:t>
            </w:r>
            <w:r w:rsidR="005A7CA6" w:rsidRPr="00422A7E">
              <w:rPr>
                <w:rFonts w:ascii="Arial" w:hAnsi="Arial" w:cs="Arial"/>
                <w:b/>
              </w:rPr>
              <w:t xml:space="preserve">til </w:t>
            </w:r>
            <w:r w:rsidRPr="00422A7E">
              <w:rPr>
                <w:rFonts w:ascii="Arial" w:hAnsi="Arial" w:cs="Arial"/>
                <w:b/>
              </w:rPr>
              <w:t xml:space="preserve">brukarstyrt personleg </w:t>
            </w:r>
            <w:r w:rsidR="005A7CA6" w:rsidRPr="00422A7E">
              <w:rPr>
                <w:rFonts w:ascii="Arial" w:hAnsi="Arial" w:cs="Arial"/>
                <w:b/>
              </w:rPr>
              <w:t>assistanse</w:t>
            </w:r>
          </w:p>
          <w:p w:rsidR="005A7CA6" w:rsidRPr="00422A7E" w:rsidRDefault="005A7CA6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22A7E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A7E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   Antall </w:t>
            </w:r>
            <w:r w:rsidR="00341A9E" w:rsidRPr="00422A7E">
              <w:rPr>
                <w:rFonts w:ascii="Arial" w:hAnsi="Arial" w:cs="Arial"/>
              </w:rPr>
              <w:t xml:space="preserve">arbeidsleiarar </w:t>
            </w:r>
            <w:r w:rsidRPr="00422A7E">
              <w:rPr>
                <w:rFonts w:ascii="Arial" w:hAnsi="Arial" w:cs="Arial"/>
              </w:rPr>
              <w:t xml:space="preserve">(sats kr. 30.000) </w:t>
            </w:r>
            <w:r w:rsidR="00341A9E" w:rsidRPr="00422A7E">
              <w:rPr>
                <w:rFonts w:ascii="Arial" w:hAnsi="Arial" w:cs="Arial"/>
              </w:rPr>
              <w:t xml:space="preserve">samla </w:t>
            </w:r>
            <w:r w:rsidRPr="00422A7E">
              <w:rPr>
                <w:rFonts w:ascii="Arial" w:hAnsi="Arial" w:cs="Arial"/>
              </w:rPr>
              <w:t xml:space="preserve">søknadsbeløp:    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22A7E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Pr="00422A7E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</w:t>
            </w:r>
            <w:r w:rsidR="00341A9E">
              <w:rPr>
                <w:rFonts w:ascii="Arial" w:hAnsi="Arial" w:cs="Arial"/>
              </w:rPr>
              <w:t xml:space="preserve">saksbehandlerar </w:t>
            </w:r>
            <w:r>
              <w:rPr>
                <w:rFonts w:ascii="Arial" w:hAnsi="Arial" w:cs="Arial"/>
              </w:rPr>
              <w:t xml:space="preserve">(sats kr. 10.000) </w:t>
            </w:r>
            <w:r w:rsidR="00341A9E">
              <w:rPr>
                <w:rFonts w:ascii="Arial" w:hAnsi="Arial" w:cs="Arial"/>
              </w:rPr>
              <w:t xml:space="preserve">samla </w:t>
            </w:r>
            <w:r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</w:t>
            </w:r>
            <w:r w:rsidR="00341A9E">
              <w:rPr>
                <w:rFonts w:ascii="Arial" w:hAnsi="Arial" w:cs="Arial"/>
              </w:rPr>
              <w:t xml:space="preserve">assistentar </w:t>
            </w:r>
            <w:r>
              <w:rPr>
                <w:rFonts w:ascii="Arial" w:hAnsi="Arial" w:cs="Arial"/>
              </w:rPr>
              <w:t xml:space="preserve">(sats kr. 10.000) </w:t>
            </w:r>
            <w:r w:rsidR="00341A9E">
              <w:rPr>
                <w:rFonts w:ascii="Arial" w:hAnsi="Arial" w:cs="Arial"/>
              </w:rPr>
              <w:t xml:space="preserve">samla </w:t>
            </w:r>
            <w:r>
              <w:rPr>
                <w:rFonts w:ascii="Arial" w:hAnsi="Arial" w:cs="Arial"/>
              </w:rPr>
              <w:t xml:space="preserve">søknadsbeløp:        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341A9E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Samla </w:t>
            </w:r>
            <w:r w:rsidR="005A7CA6">
              <w:rPr>
                <w:rFonts w:ascii="Arial" w:hAnsi="Arial" w:cs="Arial"/>
              </w:rPr>
              <w:t xml:space="preserve">søknadssum totalt: </w:t>
            </w:r>
            <w:r w:rsidR="005A7CA6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5A7CA6" w:rsidRPr="007B103C">
              <w:rPr>
                <w:rFonts w:ascii="Arial" w:hAnsi="Arial" w:cs="Arial"/>
              </w:rPr>
              <w:instrText xml:space="preserve"> FORMTEXT </w:instrText>
            </w:r>
            <w:r w:rsidR="005A7CA6" w:rsidRPr="007B103C">
              <w:rPr>
                <w:rFonts w:ascii="Arial" w:hAnsi="Arial" w:cs="Arial"/>
              </w:rPr>
            </w:r>
            <w:r w:rsidR="005A7CA6" w:rsidRPr="007B103C">
              <w:rPr>
                <w:rFonts w:ascii="Arial" w:hAnsi="Arial" w:cs="Arial"/>
              </w:rPr>
              <w:fldChar w:fldCharType="separate"/>
            </w:r>
            <w:r w:rsidR="005A7CA6" w:rsidRPr="007B103C">
              <w:rPr>
                <w:rFonts w:ascii="Arial" w:hAnsi="Arial" w:cs="Arial"/>
              </w:rPr>
              <w:t> </w:t>
            </w:r>
            <w:r w:rsidR="005A7CA6" w:rsidRPr="007B103C">
              <w:rPr>
                <w:rFonts w:ascii="Arial" w:hAnsi="Arial" w:cs="Arial"/>
              </w:rPr>
              <w:t> </w:t>
            </w:r>
            <w:r w:rsidR="005A7CA6" w:rsidRPr="007B103C">
              <w:rPr>
                <w:rFonts w:ascii="Arial" w:hAnsi="Arial" w:cs="Arial"/>
              </w:rPr>
              <w:t> </w:t>
            </w:r>
            <w:r w:rsidR="005A7CA6" w:rsidRPr="007B103C">
              <w:rPr>
                <w:rFonts w:ascii="Arial" w:hAnsi="Arial" w:cs="Arial"/>
              </w:rPr>
              <w:t> </w:t>
            </w:r>
            <w:r w:rsidR="005A7CA6" w:rsidRPr="007B103C">
              <w:rPr>
                <w:rFonts w:ascii="Arial" w:hAnsi="Arial" w:cs="Arial"/>
              </w:rPr>
              <w:t> </w:t>
            </w:r>
            <w:r w:rsidR="005A7CA6" w:rsidRPr="007B103C">
              <w:rPr>
                <w:rFonts w:ascii="Arial" w:hAnsi="Arial" w:cs="Arial"/>
              </w:rPr>
              <w:fldChar w:fldCharType="end"/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9756" w:type="dxa"/>
            <w:gridSpan w:val="2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Innovasjonsprosjekt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422A7E">
              <w:rPr>
                <w:rFonts w:ascii="Arial" w:hAnsi="Arial" w:cs="Arial"/>
                <w:b/>
              </w:rPr>
              <w:t>Tema:</w:t>
            </w:r>
          </w:p>
          <w:p w:rsidR="005A7CA6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Arial" w:hAnsi="Arial" w:cs="Arial"/>
              </w:rPr>
              <w:instrText xml:space="preserve"> FORMCHECKBOX </w:instrText>
            </w:r>
            <w:r w:rsidR="00D010E7">
              <w:rPr>
                <w:rFonts w:ascii="Arial" w:hAnsi="Arial" w:cs="Arial"/>
              </w:rPr>
            </w:r>
            <w:r w:rsidR="00D010E7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F</w:t>
            </w:r>
            <w:r w:rsidR="00341A9E" w:rsidRPr="00422A7E">
              <w:rPr>
                <w:rFonts w:ascii="Arial" w:hAnsi="Arial" w:cs="Arial"/>
              </w:rPr>
              <w:t>ø</w:t>
            </w:r>
            <w:r w:rsidRPr="00422A7E">
              <w:rPr>
                <w:rFonts w:ascii="Arial" w:hAnsi="Arial" w:cs="Arial"/>
              </w:rPr>
              <w:t>rebygging</w:t>
            </w:r>
            <w:r w:rsidR="00341A9E" w:rsidRPr="00422A7E">
              <w:rPr>
                <w:rFonts w:ascii="Arial" w:hAnsi="Arial" w:cs="Arial"/>
              </w:rPr>
              <w:t>,</w:t>
            </w:r>
            <w:r w:rsidRPr="00422A7E">
              <w:rPr>
                <w:rFonts w:ascii="Arial" w:hAnsi="Arial" w:cs="Arial"/>
              </w:rPr>
              <w:t xml:space="preserve"> tidl</w:t>
            </w:r>
            <w:r w:rsidR="00341A9E" w:rsidRPr="00422A7E">
              <w:rPr>
                <w:rFonts w:ascii="Arial" w:hAnsi="Arial" w:cs="Arial"/>
              </w:rPr>
              <w:t>e</w:t>
            </w:r>
            <w:r w:rsidRPr="00422A7E">
              <w:rPr>
                <w:rFonts w:ascii="Arial" w:hAnsi="Arial" w:cs="Arial"/>
              </w:rPr>
              <w:t>g innsats og e</w:t>
            </w:r>
            <w:r w:rsidR="00341A9E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>genme</w:t>
            </w:r>
            <w:r w:rsidR="00341A9E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>string</w:t>
            </w: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Arial" w:hAnsi="Arial" w:cs="Arial"/>
              </w:rPr>
              <w:instrText xml:space="preserve"> FORMCHECKBOX </w:instrText>
            </w:r>
            <w:r w:rsidR="00D010E7">
              <w:rPr>
                <w:rFonts w:ascii="Arial" w:hAnsi="Arial" w:cs="Arial"/>
              </w:rPr>
            </w:r>
            <w:r w:rsidR="00D010E7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Habilitering og rehabilitering</w:t>
            </w: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Arial" w:hAnsi="Arial" w:cs="Arial"/>
              </w:rPr>
              <w:instrText xml:space="preserve"> FORMCHECKBOX </w:instrText>
            </w:r>
            <w:r w:rsidR="00D010E7">
              <w:rPr>
                <w:rFonts w:ascii="Arial" w:hAnsi="Arial" w:cs="Arial"/>
              </w:rPr>
            </w:r>
            <w:r w:rsidR="00D010E7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Velferdsteknologiske lø</w:t>
            </w:r>
            <w:r w:rsidR="005C5405" w:rsidRPr="00422A7E">
              <w:rPr>
                <w:rFonts w:ascii="Arial" w:hAnsi="Arial" w:cs="Arial"/>
              </w:rPr>
              <w:t>y</w:t>
            </w:r>
            <w:r w:rsidRPr="00422A7E">
              <w:rPr>
                <w:rFonts w:ascii="Arial" w:hAnsi="Arial" w:cs="Arial"/>
              </w:rPr>
              <w:t>s</w:t>
            </w:r>
            <w:r w:rsidR="005C5405" w:rsidRPr="00422A7E">
              <w:rPr>
                <w:rFonts w:ascii="Arial" w:hAnsi="Arial" w:cs="Arial"/>
              </w:rPr>
              <w:t>ingar</w:t>
            </w: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Arial" w:hAnsi="Arial" w:cs="Arial"/>
              </w:rPr>
              <w:instrText xml:space="preserve"> FORMCHECKBOX </w:instrText>
            </w:r>
            <w:r w:rsidR="00D010E7">
              <w:rPr>
                <w:rFonts w:ascii="Arial" w:hAnsi="Arial" w:cs="Arial"/>
              </w:rPr>
            </w:r>
            <w:r w:rsidR="00D010E7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Samsp</w:t>
            </w:r>
            <w:r w:rsidR="005C5405" w:rsidRPr="00422A7E">
              <w:rPr>
                <w:rFonts w:ascii="Arial" w:hAnsi="Arial" w:cs="Arial"/>
              </w:rPr>
              <w:t>el</w:t>
            </w:r>
            <w:r w:rsidRPr="00422A7E">
              <w:rPr>
                <w:rFonts w:ascii="Arial" w:hAnsi="Arial" w:cs="Arial"/>
              </w:rPr>
              <w:t xml:space="preserve"> med </w:t>
            </w:r>
            <w:r w:rsidR="005C5405" w:rsidRPr="00422A7E">
              <w:rPr>
                <w:rFonts w:ascii="Arial" w:hAnsi="Arial" w:cs="Arial"/>
              </w:rPr>
              <w:t xml:space="preserve">pårørande </w:t>
            </w:r>
            <w:r w:rsidRPr="00422A7E">
              <w:rPr>
                <w:rFonts w:ascii="Arial" w:hAnsi="Arial" w:cs="Arial"/>
              </w:rPr>
              <w:t>og frivillige</w:t>
            </w: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Arial" w:hAnsi="Arial" w:cs="Arial"/>
              </w:rPr>
              <w:instrText xml:space="preserve"> FORMCHECKBOX </w:instrText>
            </w:r>
            <w:r w:rsidR="00D010E7">
              <w:rPr>
                <w:rFonts w:ascii="Arial" w:hAnsi="Arial" w:cs="Arial"/>
              </w:rPr>
            </w:r>
            <w:r w:rsidR="00D010E7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Aktivitet og kultur</w:t>
            </w: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Arial" w:hAnsi="Arial" w:cs="Arial"/>
              </w:rPr>
              <w:instrText xml:space="preserve"> FORMCHECKBOX </w:instrText>
            </w:r>
            <w:r w:rsidR="00D010E7">
              <w:rPr>
                <w:rFonts w:ascii="Arial" w:hAnsi="Arial" w:cs="Arial"/>
              </w:rPr>
            </w:r>
            <w:r w:rsidR="00D010E7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422A7E">
              <w:rPr>
                <w:rFonts w:ascii="Arial" w:hAnsi="Arial" w:cs="Arial"/>
              </w:rPr>
              <w:t xml:space="preserve"> Ann</w:t>
            </w:r>
            <w:r w:rsidR="005C5405" w:rsidRPr="00422A7E">
              <w:rPr>
                <w:rFonts w:ascii="Arial" w:hAnsi="Arial" w:cs="Arial"/>
              </w:rPr>
              <w:t>a</w:t>
            </w: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Pr="00422A7E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422A7E">
              <w:rPr>
                <w:rFonts w:ascii="Arial" w:hAnsi="Arial" w:cs="Arial"/>
                <w:b/>
              </w:rPr>
              <w:t>Samarbeidspartn</w:t>
            </w:r>
            <w:r w:rsidR="005C5405" w:rsidRPr="00422A7E">
              <w:rPr>
                <w:rFonts w:ascii="Arial" w:hAnsi="Arial" w:cs="Arial"/>
                <w:b/>
              </w:rPr>
              <w:t>arar</w:t>
            </w:r>
            <w:r w:rsidRPr="00422A7E">
              <w:rPr>
                <w:rFonts w:ascii="Arial" w:hAnsi="Arial" w:cs="Arial"/>
                <w:b/>
              </w:rPr>
              <w:t xml:space="preserve"> i prosjektet</w:t>
            </w:r>
          </w:p>
          <w:bookmarkStart w:id="6" w:name="Avmerking6"/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2AFA"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6"/>
            <w:r w:rsidRPr="00422A7E">
              <w:rPr>
                <w:rFonts w:ascii="Arial" w:hAnsi="Arial" w:cs="Arial"/>
              </w:rPr>
              <w:t xml:space="preserve">Prosjektet </w:t>
            </w:r>
            <w:r w:rsidR="005C5405" w:rsidRPr="00422A7E">
              <w:rPr>
                <w:rFonts w:ascii="Arial" w:hAnsi="Arial" w:cs="Arial"/>
              </w:rPr>
              <w:t xml:space="preserve">blir </w:t>
            </w:r>
            <w:r w:rsidRPr="00422A7E">
              <w:rPr>
                <w:rFonts w:ascii="Arial" w:hAnsi="Arial" w:cs="Arial"/>
              </w:rPr>
              <w:t>utfør</w:t>
            </w:r>
            <w:r w:rsidR="005C5405" w:rsidRPr="00422A7E">
              <w:rPr>
                <w:rFonts w:ascii="Arial" w:hAnsi="Arial" w:cs="Arial"/>
              </w:rPr>
              <w:t>t</w:t>
            </w:r>
            <w:r w:rsidRPr="00422A7E">
              <w:rPr>
                <w:rFonts w:ascii="Arial" w:hAnsi="Arial" w:cs="Arial"/>
              </w:rPr>
              <w:t xml:space="preserve"> i samarbeid med andre </w:t>
            </w:r>
            <w:r w:rsidR="005C5405" w:rsidRPr="00422A7E">
              <w:rPr>
                <w:rFonts w:ascii="Arial" w:hAnsi="Arial" w:cs="Arial"/>
              </w:rPr>
              <w:t>verksemder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5C5405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</w:rPr>
              <w:t xml:space="preserve">Samarbeidspartnarar </w:t>
            </w: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Skriv inn informasjon om alle andre </w:t>
            </w:r>
            <w:r w:rsidR="005C5405" w:rsidRPr="00422A7E">
              <w:rPr>
                <w:rFonts w:ascii="Arial" w:hAnsi="Arial" w:cs="Arial"/>
                <w:sz w:val="20"/>
                <w:szCs w:val="20"/>
              </w:rPr>
              <w:t xml:space="preserve">verksemder </w:t>
            </w:r>
            <w:r w:rsidRPr="00422A7E">
              <w:rPr>
                <w:rFonts w:ascii="Arial" w:hAnsi="Arial" w:cs="Arial"/>
                <w:sz w:val="20"/>
                <w:szCs w:val="20"/>
              </w:rPr>
              <w:t>eller organisasjon</w:t>
            </w:r>
            <w:r w:rsidR="005C5405"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r de samarbeider med om prosjektet/tiltaket. </w:t>
            </w:r>
            <w:r w:rsidRPr="00475E3C">
              <w:rPr>
                <w:rFonts w:ascii="Arial" w:hAnsi="Arial" w:cs="Arial"/>
                <w:sz w:val="20"/>
                <w:szCs w:val="20"/>
              </w:rPr>
              <w:t>Skriv inn kommunenummer for alle kommun</w:t>
            </w:r>
            <w:r w:rsidR="005C5405" w:rsidRPr="00475E3C">
              <w:rPr>
                <w:rFonts w:ascii="Arial" w:hAnsi="Arial" w:cs="Arial"/>
                <w:sz w:val="20"/>
                <w:szCs w:val="20"/>
              </w:rPr>
              <w:t>a</w:t>
            </w:r>
            <w:r w:rsidRPr="00475E3C">
              <w:rPr>
                <w:rFonts w:ascii="Arial" w:hAnsi="Arial" w:cs="Arial"/>
                <w:sz w:val="20"/>
                <w:szCs w:val="20"/>
              </w:rPr>
              <w:t>r.</w:t>
            </w: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5C5405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K</w:t>
            </w:r>
            <w:r w:rsidR="00E5386F" w:rsidRPr="00422A7E">
              <w:rPr>
                <w:rFonts w:ascii="Arial" w:hAnsi="Arial" w:cs="Arial"/>
              </w:rPr>
              <w:t xml:space="preserve">va </w:t>
            </w:r>
            <w:r w:rsidRPr="00422A7E">
              <w:rPr>
                <w:rFonts w:ascii="Arial" w:hAnsi="Arial" w:cs="Arial"/>
              </w:rPr>
              <w:t xml:space="preserve">går </w:t>
            </w:r>
            <w:r w:rsidR="00E5386F" w:rsidRPr="00422A7E">
              <w:rPr>
                <w:rFonts w:ascii="Arial" w:hAnsi="Arial" w:cs="Arial"/>
              </w:rPr>
              <w:t xml:space="preserve">samarbeidet </w:t>
            </w:r>
            <w:r w:rsidRPr="00422A7E">
              <w:rPr>
                <w:rFonts w:ascii="Arial" w:hAnsi="Arial" w:cs="Arial"/>
              </w:rPr>
              <w:t>ut på?</w:t>
            </w:r>
          </w:p>
          <w:p w:rsidR="00E5386F" w:rsidRPr="00422A7E" w:rsidRDefault="00E5386F" w:rsidP="007B103C">
            <w:pPr>
              <w:shd w:val="clear" w:color="auto" w:fill="FFFFFF"/>
            </w:pPr>
          </w:p>
          <w:p w:rsidR="00E5386F" w:rsidRPr="004D7C4E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AF3DCC" w:rsidTr="008B311E">
        <w:tc>
          <w:tcPr>
            <w:tcW w:w="9756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2700F1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Prosjektbeskriv</w:t>
            </w:r>
            <w:r>
              <w:rPr>
                <w:rFonts w:ascii="Arial" w:hAnsi="Arial" w:cs="Arial"/>
                <w:b/>
                <w:caps/>
              </w:rPr>
              <w:t>ing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422A7E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Beskriv prosjektet, </w:t>
            </w:r>
            <w:r w:rsidR="002700F1" w:rsidRPr="00422A7E">
              <w:rPr>
                <w:rFonts w:ascii="Arial" w:hAnsi="Arial" w:cs="Arial"/>
                <w:sz w:val="20"/>
                <w:szCs w:val="20"/>
              </w:rPr>
              <w:t xml:space="preserve">medrekna 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 xml:space="preserve">delprosjekt og tiltak som </w:t>
            </w:r>
            <w:r w:rsidRPr="00422A7E">
              <w:rPr>
                <w:rFonts w:ascii="Arial" w:hAnsi="Arial" w:cs="Arial"/>
                <w:sz w:val="20"/>
                <w:szCs w:val="20"/>
              </w:rPr>
              <w:t>de</w:t>
            </w:r>
            <w:r w:rsidR="00A777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>søk</w:t>
            </w:r>
            <w:r w:rsidR="002700F1" w:rsidRPr="00422A7E">
              <w:rPr>
                <w:rFonts w:ascii="Arial" w:hAnsi="Arial" w:cs="Arial"/>
                <w:sz w:val="20"/>
                <w:szCs w:val="20"/>
              </w:rPr>
              <w:t>j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 xml:space="preserve">er om </w:t>
            </w:r>
            <w:r w:rsidR="002700F1" w:rsidRPr="00422A7E">
              <w:rPr>
                <w:rFonts w:ascii="Arial" w:hAnsi="Arial" w:cs="Arial"/>
                <w:sz w:val="20"/>
                <w:szCs w:val="20"/>
              </w:rPr>
              <w:t xml:space="preserve">tilskot 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>til, og målet med prosjektet.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5386F" w:rsidRPr="00422A7E" w:rsidRDefault="00E85238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legg særl</w:t>
            </w:r>
            <w:r w:rsidR="002700F1" w:rsidRPr="00422A7E">
              <w:rPr>
                <w:rFonts w:ascii="Arial" w:hAnsi="Arial" w:cs="Arial"/>
                <w:sz w:val="20"/>
                <w:szCs w:val="20"/>
              </w:rPr>
              <w:t>e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g ve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 xml:space="preserve">kt på </w:t>
            </w:r>
            <w:r w:rsidR="002700F1" w:rsidRPr="00422A7E">
              <w:rPr>
                <w:rFonts w:ascii="Arial" w:hAnsi="Arial" w:cs="Arial"/>
                <w:sz w:val="20"/>
                <w:szCs w:val="20"/>
              </w:rPr>
              <w:t xml:space="preserve">samla </w:t>
            </w:r>
            <w:proofErr w:type="spellStart"/>
            <w:r w:rsidR="00A7772D" w:rsidRPr="00422A7E">
              <w:rPr>
                <w:rFonts w:ascii="Arial" w:hAnsi="Arial" w:cs="Arial"/>
                <w:sz w:val="20"/>
                <w:szCs w:val="20"/>
              </w:rPr>
              <w:t>måloppnå</w:t>
            </w:r>
            <w:r w:rsidR="00A7772D">
              <w:rPr>
                <w:rFonts w:ascii="Arial" w:hAnsi="Arial" w:cs="Arial"/>
                <w:sz w:val="20"/>
                <w:szCs w:val="20"/>
              </w:rPr>
              <w:t>ing</w:t>
            </w:r>
            <w:proofErr w:type="spellEnd"/>
            <w:r w:rsidR="00A7772D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>i prosjektet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700F1">
              <w:rPr>
                <w:rFonts w:ascii="Arial" w:hAnsi="Arial" w:cs="Arial"/>
                <w:sz w:val="20"/>
                <w:szCs w:val="20"/>
              </w:rPr>
              <w:t>når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søknadene</w:t>
            </w:r>
            <w:r w:rsidR="002700F1">
              <w:rPr>
                <w:rFonts w:ascii="Arial" w:hAnsi="Arial" w:cs="Arial"/>
                <w:sz w:val="20"/>
                <w:szCs w:val="20"/>
              </w:rPr>
              <w:t xml:space="preserve"> blir vurderte</w:t>
            </w:r>
            <w:r w:rsidR="00B3671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lastRenderedPageBreak/>
              <w:t>Tittel for prosjektet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e</w:t>
            </w:r>
            <w:r w:rsidR="002700F1">
              <w:rPr>
                <w:rFonts w:ascii="Arial" w:hAnsi="Arial" w:cs="Arial"/>
                <w:sz w:val="20"/>
                <w:szCs w:val="20"/>
              </w:rPr>
              <w:t>i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n tittel som er </w:t>
            </w:r>
            <w:r w:rsidR="002700F1">
              <w:rPr>
                <w:rFonts w:ascii="Arial" w:hAnsi="Arial" w:cs="Arial"/>
                <w:sz w:val="20"/>
                <w:szCs w:val="20"/>
              </w:rPr>
              <w:t>forklarande</w:t>
            </w:r>
            <w:r w:rsidR="002700F1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>for prosjektet - maks 100 te</w:t>
            </w:r>
            <w:r w:rsidR="002700F1">
              <w:rPr>
                <w:rFonts w:ascii="Arial" w:hAnsi="Arial" w:cs="Arial"/>
                <w:sz w:val="20"/>
                <w:szCs w:val="20"/>
              </w:rPr>
              <w:t>ik</w:t>
            </w:r>
            <w:r w:rsidRPr="007B103C">
              <w:rPr>
                <w:rFonts w:ascii="Arial" w:hAnsi="Arial" w:cs="Arial"/>
                <w:sz w:val="20"/>
                <w:szCs w:val="20"/>
              </w:rPr>
              <w:t>n.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AB1C84" w:rsidRPr="006E246D" w:rsidTr="008B311E">
        <w:tc>
          <w:tcPr>
            <w:tcW w:w="9756" w:type="dxa"/>
            <w:gridSpan w:val="2"/>
            <w:shd w:val="clear" w:color="auto" w:fill="FFFFFF"/>
          </w:tcPr>
          <w:p w:rsidR="00AB1C84" w:rsidRDefault="00AB1C84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AB1C84" w:rsidRPr="00E90595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 w:rsidRPr="00E90595">
              <w:rPr>
                <w:rFonts w:ascii="Arial" w:hAnsi="Arial" w:cs="Arial"/>
              </w:rPr>
              <w:t>Bakgrunn for prosjektet</w:t>
            </w:r>
          </w:p>
          <w:p w:rsidR="00AB1C84" w:rsidRPr="0027218E" w:rsidRDefault="0027218E" w:rsidP="00AB1C84">
            <w:pPr>
              <w:shd w:val="clear" w:color="auto" w:fill="FFFFFF"/>
              <w:rPr>
                <w:rFonts w:ascii="Arial" w:hAnsi="Arial" w:cs="Arial"/>
                <w:strike/>
                <w:sz w:val="20"/>
                <w:szCs w:val="20"/>
              </w:rPr>
            </w:pPr>
            <w:r w:rsidRPr="00E90595">
              <w:rPr>
                <w:rFonts w:ascii="Arial" w:hAnsi="Arial" w:cs="Arial"/>
                <w:sz w:val="20"/>
                <w:szCs w:val="20"/>
              </w:rPr>
              <w:t xml:space="preserve">Skriv kvifor 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prosjektet er </w:t>
            </w:r>
            <w:r>
              <w:rPr>
                <w:rFonts w:ascii="Arial" w:hAnsi="Arial" w:cs="Arial"/>
                <w:sz w:val="20"/>
                <w:szCs w:val="20"/>
              </w:rPr>
              <w:t>naudsynt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og ta med </w:t>
            </w:r>
            <w:r w:rsidRPr="00E90595">
              <w:rPr>
                <w:rFonts w:ascii="Arial" w:hAnsi="Arial" w:cs="Arial"/>
                <w:sz w:val="20"/>
                <w:szCs w:val="20"/>
              </w:rPr>
              <w:t>kva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 behov og utfordring</w:t>
            </w:r>
            <w:r w:rsidRPr="00E90595">
              <w:rPr>
                <w:rFonts w:ascii="Arial" w:hAnsi="Arial" w:cs="Arial"/>
                <w:sz w:val="20"/>
                <w:szCs w:val="20"/>
              </w:rPr>
              <w:t>a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r som ligg til grunn. </w:t>
            </w:r>
          </w:p>
          <w:p w:rsidR="00AB1C84" w:rsidRPr="00B36712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</w:p>
          <w:p w:rsidR="00AB1C84" w:rsidRPr="007B103C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B1C84" w:rsidRPr="007B103C" w:rsidRDefault="00AB1C84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 xml:space="preserve">Kort </w:t>
            </w:r>
            <w:r w:rsidR="002700F1" w:rsidRPr="00422A7E">
              <w:rPr>
                <w:rFonts w:ascii="Arial" w:hAnsi="Arial" w:cs="Arial"/>
              </w:rPr>
              <w:t>beskriving</w:t>
            </w:r>
          </w:p>
          <w:p w:rsidR="00E5386F" w:rsidRPr="00422A7E" w:rsidRDefault="002700F1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Gje ei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 xml:space="preserve"> kort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beskriving </w:t>
            </w:r>
            <w:r w:rsidR="009A22CC" w:rsidRPr="00422A7E">
              <w:rPr>
                <w:rFonts w:ascii="Arial" w:hAnsi="Arial" w:cs="Arial"/>
                <w:sz w:val="20"/>
                <w:szCs w:val="20"/>
              </w:rPr>
              <w:t xml:space="preserve">av prosjektet,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medrekna </w:t>
            </w:r>
            <w:r w:rsidR="00041E26" w:rsidRPr="00422A7E">
              <w:rPr>
                <w:rFonts w:ascii="Arial" w:hAnsi="Arial" w:cs="Arial"/>
                <w:sz w:val="20"/>
                <w:szCs w:val="20"/>
              </w:rPr>
              <w:t>delprosjekt og tiltak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AB1C84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Mål</w:t>
            </w:r>
            <w:r>
              <w:rPr>
                <w:rFonts w:ascii="Arial" w:hAnsi="Arial" w:cs="Arial"/>
              </w:rPr>
              <w:t xml:space="preserve"> for tiltaket på kort og lengre sikt </w:t>
            </w:r>
          </w:p>
          <w:p w:rsidR="00AB1C84" w:rsidRPr="007B103C" w:rsidRDefault="0027218E" w:rsidP="00AB1C84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Skriv kva som er</w:t>
            </w:r>
            <w:r w:rsidR="00AB1C84">
              <w:rPr>
                <w:rFonts w:ascii="Arial" w:hAnsi="Arial" w:cs="Arial"/>
                <w:sz w:val="20"/>
                <w:szCs w:val="20"/>
              </w:rPr>
              <w:t xml:space="preserve"> mål for året </w:t>
            </w:r>
            <w:r>
              <w:rPr>
                <w:rFonts w:ascii="Arial" w:hAnsi="Arial" w:cs="Arial"/>
                <w:sz w:val="20"/>
                <w:szCs w:val="20"/>
              </w:rPr>
              <w:t xml:space="preserve">det blir </w:t>
            </w:r>
            <w:r w:rsidR="00E90595">
              <w:rPr>
                <w:rFonts w:ascii="Arial" w:hAnsi="Arial" w:cs="Arial"/>
                <w:sz w:val="20"/>
                <w:szCs w:val="20"/>
              </w:rPr>
              <w:t>søkt tilskot</w:t>
            </w:r>
            <w:r>
              <w:rPr>
                <w:rFonts w:ascii="Arial" w:hAnsi="Arial" w:cs="Arial"/>
                <w:sz w:val="20"/>
                <w:szCs w:val="20"/>
              </w:rPr>
              <w:t xml:space="preserve"> til</w:t>
            </w:r>
            <w:r w:rsidR="00AB1C84">
              <w:rPr>
                <w:rFonts w:ascii="Arial" w:hAnsi="Arial" w:cs="Arial"/>
                <w:sz w:val="20"/>
                <w:szCs w:val="20"/>
              </w:rPr>
              <w:t xml:space="preserve"> og </w:t>
            </w:r>
            <w:r>
              <w:rPr>
                <w:rFonts w:ascii="Arial" w:hAnsi="Arial" w:cs="Arial"/>
                <w:sz w:val="20"/>
                <w:szCs w:val="20"/>
              </w:rPr>
              <w:t xml:space="preserve">kva som er </w:t>
            </w:r>
            <w:r w:rsidR="00AB1C84">
              <w:rPr>
                <w:rFonts w:ascii="Arial" w:hAnsi="Arial" w:cs="Arial"/>
                <w:sz w:val="20"/>
                <w:szCs w:val="20"/>
              </w:rPr>
              <w:t xml:space="preserve">målgruppe for tiltaket. 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AB1C84" w:rsidRPr="0027218E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 w:rsidRPr="0027218E">
              <w:rPr>
                <w:rFonts w:ascii="Arial" w:hAnsi="Arial" w:cs="Arial"/>
              </w:rPr>
              <w:t>Aktivitets- og fr</w:t>
            </w:r>
            <w:r w:rsidR="0027218E" w:rsidRPr="00E90595">
              <w:rPr>
                <w:rFonts w:ascii="Arial" w:hAnsi="Arial" w:cs="Arial"/>
              </w:rPr>
              <w:t>a</w:t>
            </w:r>
            <w:r w:rsidRPr="0027218E">
              <w:rPr>
                <w:rFonts w:ascii="Arial" w:hAnsi="Arial" w:cs="Arial"/>
              </w:rPr>
              <w:t xml:space="preserve">mdriftsplan for året </w:t>
            </w:r>
            <w:r w:rsidR="0027218E" w:rsidRPr="00E90595">
              <w:rPr>
                <w:rFonts w:ascii="Arial" w:hAnsi="Arial" w:cs="Arial"/>
              </w:rPr>
              <w:t xml:space="preserve">det blir søkt tilskot til </w:t>
            </w:r>
          </w:p>
          <w:p w:rsidR="00AB1C84" w:rsidRPr="0027218E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 w:rsidRPr="0027218E">
              <w:rPr>
                <w:rFonts w:ascii="Arial" w:hAnsi="Arial" w:cs="Arial"/>
                <w:sz w:val="20"/>
                <w:szCs w:val="20"/>
              </w:rPr>
              <w:t>Sett inn de</w:t>
            </w:r>
            <w:r w:rsidR="0027218E" w:rsidRPr="00E90595">
              <w:rPr>
                <w:rFonts w:ascii="Arial" w:hAnsi="Arial" w:cs="Arial"/>
                <w:sz w:val="20"/>
                <w:szCs w:val="20"/>
              </w:rPr>
              <w:t>i</w:t>
            </w:r>
            <w:r w:rsidRPr="0027218E">
              <w:rPr>
                <w:rFonts w:ascii="Arial" w:hAnsi="Arial" w:cs="Arial"/>
                <w:sz w:val="20"/>
                <w:szCs w:val="20"/>
              </w:rPr>
              <w:t xml:space="preserve"> viktig</w:t>
            </w:r>
            <w:r w:rsidR="0027218E">
              <w:rPr>
                <w:rFonts w:ascii="Arial" w:hAnsi="Arial" w:cs="Arial"/>
                <w:sz w:val="20"/>
                <w:szCs w:val="20"/>
              </w:rPr>
              <w:t>a</w:t>
            </w:r>
            <w:r w:rsidRPr="0027218E">
              <w:rPr>
                <w:rFonts w:ascii="Arial" w:hAnsi="Arial" w:cs="Arial"/>
                <w:sz w:val="20"/>
                <w:szCs w:val="20"/>
              </w:rPr>
              <w:t>ste aktivitet</w:t>
            </w:r>
            <w:r w:rsidR="0027218E">
              <w:rPr>
                <w:rFonts w:ascii="Arial" w:hAnsi="Arial" w:cs="Arial"/>
                <w:sz w:val="20"/>
                <w:szCs w:val="20"/>
              </w:rPr>
              <w:t>a</w:t>
            </w:r>
            <w:r w:rsidRPr="0027218E">
              <w:rPr>
                <w:rFonts w:ascii="Arial" w:hAnsi="Arial" w:cs="Arial"/>
                <w:sz w:val="20"/>
                <w:szCs w:val="20"/>
              </w:rPr>
              <w:t>ne for å nå mål</w:t>
            </w:r>
            <w:r w:rsidR="0027218E">
              <w:rPr>
                <w:rFonts w:ascii="Arial" w:hAnsi="Arial" w:cs="Arial"/>
                <w:sz w:val="20"/>
                <w:szCs w:val="20"/>
              </w:rPr>
              <w:t>a</w:t>
            </w:r>
            <w:r w:rsidRPr="0027218E">
              <w:rPr>
                <w:rFonts w:ascii="Arial" w:hAnsi="Arial" w:cs="Arial"/>
                <w:sz w:val="20"/>
                <w:szCs w:val="20"/>
              </w:rPr>
              <w:t xml:space="preserve"> for prosjektet og </w:t>
            </w:r>
            <w:r w:rsidR="0027218E">
              <w:rPr>
                <w:rFonts w:ascii="Arial" w:hAnsi="Arial" w:cs="Arial"/>
                <w:sz w:val="20"/>
                <w:szCs w:val="20"/>
              </w:rPr>
              <w:t xml:space="preserve">gje </w:t>
            </w:r>
            <w:r w:rsidRPr="0027218E">
              <w:rPr>
                <w:rFonts w:ascii="Arial" w:hAnsi="Arial" w:cs="Arial"/>
                <w:sz w:val="20"/>
                <w:szCs w:val="20"/>
              </w:rPr>
              <w:t xml:space="preserve"> gjerne </w:t>
            </w:r>
            <w:r w:rsidR="0027218E">
              <w:rPr>
                <w:rFonts w:ascii="Arial" w:hAnsi="Arial" w:cs="Arial"/>
                <w:sz w:val="20"/>
                <w:szCs w:val="20"/>
              </w:rPr>
              <w:t xml:space="preserve">opp </w:t>
            </w:r>
            <w:r w:rsidRPr="0027218E">
              <w:rPr>
                <w:rFonts w:ascii="Arial" w:hAnsi="Arial" w:cs="Arial"/>
                <w:sz w:val="20"/>
                <w:szCs w:val="20"/>
              </w:rPr>
              <w:t>mån</w:t>
            </w:r>
            <w:r w:rsidR="0027218E">
              <w:rPr>
                <w:rFonts w:ascii="Arial" w:hAnsi="Arial" w:cs="Arial"/>
                <w:sz w:val="20"/>
                <w:szCs w:val="20"/>
              </w:rPr>
              <w:t>a</w:t>
            </w:r>
            <w:r w:rsidRPr="0027218E">
              <w:rPr>
                <w:rFonts w:ascii="Arial" w:hAnsi="Arial" w:cs="Arial"/>
                <w:sz w:val="20"/>
                <w:szCs w:val="20"/>
              </w:rPr>
              <w:t xml:space="preserve">d for gjennomføring. </w:t>
            </w:r>
          </w:p>
          <w:p w:rsidR="00E5386F" w:rsidRPr="0027218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>Metod</w:t>
            </w:r>
            <w:r w:rsidR="00A7772D">
              <w:rPr>
                <w:rFonts w:ascii="Arial" w:hAnsi="Arial" w:cs="Arial"/>
              </w:rPr>
              <w:t>a</w:t>
            </w:r>
            <w:r w:rsidRPr="00475E3C">
              <w:rPr>
                <w:rFonts w:ascii="Arial" w:hAnsi="Arial" w:cs="Arial"/>
              </w:rPr>
              <w:t>r kunnskap eller erfaring</w:t>
            </w:r>
          </w:p>
          <w:p w:rsidR="00E5386F" w:rsidRPr="00422A7E" w:rsidRDefault="00592FF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Skriv kva for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teori</w:t>
            </w:r>
            <w:r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r / fagl</w:t>
            </w:r>
            <w:r w:rsidRPr="00422A7E">
              <w:rPr>
                <w:rFonts w:ascii="Arial" w:hAnsi="Arial" w:cs="Arial"/>
                <w:sz w:val="20"/>
                <w:szCs w:val="20"/>
              </w:rPr>
              <w:t>e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ge metod</w:t>
            </w:r>
            <w:r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r de </w:t>
            </w:r>
            <w:r w:rsidR="0027218E">
              <w:rPr>
                <w:rFonts w:ascii="Arial" w:hAnsi="Arial" w:cs="Arial"/>
                <w:sz w:val="20"/>
                <w:szCs w:val="20"/>
              </w:rPr>
              <w:t>nyttar</w:t>
            </w:r>
            <w:r w:rsidR="0027218E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i prosjektet eller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kva for 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kunnskap/erfaring de by</w:t>
            </w:r>
            <w:r w:rsidR="0027218E">
              <w:rPr>
                <w:rFonts w:ascii="Arial" w:hAnsi="Arial" w:cs="Arial"/>
                <w:sz w:val="20"/>
                <w:szCs w:val="20"/>
              </w:rPr>
              <w:t>g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g</w:t>
            </w:r>
            <w:r w:rsidRPr="00422A7E">
              <w:rPr>
                <w:rFonts w:ascii="Arial" w:hAnsi="Arial" w:cs="Arial"/>
                <w:sz w:val="20"/>
                <w:szCs w:val="20"/>
              </w:rPr>
              <w:t>j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er på.</w:t>
            </w:r>
            <w:r w:rsidR="0027218E">
              <w:rPr>
                <w:rFonts w:ascii="Arial" w:hAnsi="Arial" w:cs="Arial"/>
                <w:sz w:val="20"/>
                <w:szCs w:val="20"/>
              </w:rPr>
              <w:t xml:space="preserve"> Skriv også kva metodar</w:t>
            </w:r>
            <w:r w:rsidR="00AB1C84">
              <w:rPr>
                <w:rFonts w:ascii="Arial" w:hAnsi="Arial" w:cs="Arial"/>
                <w:sz w:val="20"/>
                <w:szCs w:val="20"/>
              </w:rPr>
              <w:t xml:space="preserve"> for bruk</w:t>
            </w:r>
            <w:r w:rsidR="0027218E">
              <w:rPr>
                <w:rFonts w:ascii="Arial" w:hAnsi="Arial" w:cs="Arial"/>
                <w:sz w:val="20"/>
                <w:szCs w:val="20"/>
              </w:rPr>
              <w:t>a</w:t>
            </w:r>
            <w:r w:rsidR="00AB1C84">
              <w:rPr>
                <w:rFonts w:ascii="Arial" w:hAnsi="Arial" w:cs="Arial"/>
                <w:sz w:val="20"/>
                <w:szCs w:val="20"/>
              </w:rPr>
              <w:t>rmedv</w:t>
            </w:r>
            <w:r w:rsidR="0027218E">
              <w:rPr>
                <w:rFonts w:ascii="Arial" w:hAnsi="Arial" w:cs="Arial"/>
                <w:sz w:val="20"/>
                <w:szCs w:val="20"/>
              </w:rPr>
              <w:t>erknad som vil bli nytta</w:t>
            </w:r>
            <w:r w:rsidR="00AB1C8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AB1C84" w:rsidRPr="0027218E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 w:rsidRPr="0027218E">
              <w:rPr>
                <w:rFonts w:ascii="Arial" w:hAnsi="Arial" w:cs="Arial"/>
              </w:rPr>
              <w:t>Gevinst</w:t>
            </w:r>
            <w:r w:rsidR="0027218E" w:rsidRPr="00E90595">
              <w:rPr>
                <w:rFonts w:ascii="Arial" w:hAnsi="Arial" w:cs="Arial"/>
              </w:rPr>
              <w:t>a</w:t>
            </w:r>
            <w:r w:rsidRPr="0027218E">
              <w:rPr>
                <w:rFonts w:ascii="Arial" w:hAnsi="Arial" w:cs="Arial"/>
              </w:rPr>
              <w:t>r og effekt</w:t>
            </w:r>
            <w:r w:rsidR="0027218E" w:rsidRPr="00E90595">
              <w:rPr>
                <w:rFonts w:ascii="Arial" w:hAnsi="Arial" w:cs="Arial"/>
              </w:rPr>
              <w:t>a</w:t>
            </w:r>
            <w:r w:rsidRPr="0027218E">
              <w:rPr>
                <w:rFonts w:ascii="Arial" w:hAnsi="Arial" w:cs="Arial"/>
              </w:rPr>
              <w:t>r</w:t>
            </w:r>
          </w:p>
          <w:p w:rsidR="00AB1C84" w:rsidRPr="0027218E" w:rsidRDefault="0027218E" w:rsidP="00AB1C84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E90595">
              <w:rPr>
                <w:rFonts w:ascii="Arial" w:hAnsi="Arial" w:cs="Arial"/>
                <w:sz w:val="20"/>
                <w:szCs w:val="20"/>
              </w:rPr>
              <w:t xml:space="preserve">Kva 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 konkrete gevinst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>r/effekt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 er det forventa at 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tiltaket </w:t>
            </w:r>
            <w:r w:rsidR="00B36712">
              <w:rPr>
                <w:rFonts w:ascii="Arial" w:hAnsi="Arial" w:cs="Arial"/>
                <w:sz w:val="20"/>
                <w:szCs w:val="20"/>
              </w:rPr>
              <w:t xml:space="preserve">vil gje og  kva vil dette </w:t>
            </w:r>
            <w:r w:rsidR="00AB1C84" w:rsidRPr="0027218E">
              <w:rPr>
                <w:rFonts w:ascii="Arial" w:hAnsi="Arial" w:cs="Arial"/>
                <w:sz w:val="20"/>
                <w:szCs w:val="20"/>
              </w:rPr>
              <w:t xml:space="preserve"> få for omlegging av praksis</w:t>
            </w:r>
          </w:p>
          <w:p w:rsidR="00E5386F" w:rsidRPr="00B36712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Risikofaktor</w:t>
            </w:r>
            <w:r w:rsidR="00592FFD" w:rsidRPr="00422A7E">
              <w:rPr>
                <w:rFonts w:ascii="Arial" w:hAnsi="Arial" w:cs="Arial"/>
              </w:rPr>
              <w:t>a</w:t>
            </w:r>
            <w:r w:rsidRPr="00422A7E">
              <w:rPr>
                <w:rFonts w:ascii="Arial" w:hAnsi="Arial" w:cs="Arial"/>
              </w:rPr>
              <w:t>r</w:t>
            </w:r>
          </w:p>
          <w:p w:rsidR="00E5386F" w:rsidRPr="00422A7E" w:rsidRDefault="00592FF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Kva for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faktor</w:t>
            </w:r>
            <w:r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r </w:t>
            </w:r>
            <w:r w:rsidR="00B36712">
              <w:rPr>
                <w:rFonts w:ascii="Arial" w:hAnsi="Arial" w:cs="Arial"/>
                <w:sz w:val="20"/>
                <w:szCs w:val="20"/>
              </w:rPr>
              <w:t xml:space="preserve">kan skape vanskar for å nå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2A7E">
              <w:rPr>
                <w:rFonts w:ascii="Arial" w:hAnsi="Arial" w:cs="Arial"/>
                <w:sz w:val="20"/>
                <w:szCs w:val="20"/>
              </w:rPr>
              <w:t>måla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, s</w:t>
            </w:r>
            <w:r w:rsidRPr="00422A7E">
              <w:rPr>
                <w:rFonts w:ascii="Arial" w:hAnsi="Arial" w:cs="Arial"/>
                <w:sz w:val="20"/>
                <w:szCs w:val="20"/>
              </w:rPr>
              <w:t>jølv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om de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får  tilskot </w:t>
            </w:r>
            <w:r w:rsidR="00041E26" w:rsidRPr="00422A7E">
              <w:rPr>
                <w:rFonts w:ascii="Arial" w:hAnsi="Arial" w:cs="Arial"/>
                <w:sz w:val="20"/>
                <w:szCs w:val="20"/>
              </w:rPr>
              <w:t>fr</w:t>
            </w:r>
            <w:r w:rsidRPr="00422A7E">
              <w:rPr>
                <w:rFonts w:ascii="Arial" w:hAnsi="Arial" w:cs="Arial"/>
                <w:sz w:val="20"/>
                <w:szCs w:val="20"/>
              </w:rPr>
              <w:t>å</w:t>
            </w:r>
            <w:r w:rsidR="00041E26" w:rsidRPr="00422A7E">
              <w:rPr>
                <w:rFonts w:ascii="Arial" w:hAnsi="Arial" w:cs="Arial"/>
                <w:sz w:val="20"/>
                <w:szCs w:val="20"/>
              </w:rPr>
              <w:t xml:space="preserve"> Fylkesmannen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B1C84" w:rsidRPr="007B103C" w:rsidRDefault="00AB1C84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AB1C84" w:rsidRPr="006E246D" w:rsidTr="008B311E">
        <w:tc>
          <w:tcPr>
            <w:tcW w:w="9756" w:type="dxa"/>
            <w:gridSpan w:val="2"/>
          </w:tcPr>
          <w:p w:rsidR="00AB1C84" w:rsidRDefault="00AB1C84" w:rsidP="00AB1C84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Forankring internt i kommunen</w:t>
            </w:r>
          </w:p>
          <w:p w:rsidR="00AB1C84" w:rsidRPr="009E3F09" w:rsidRDefault="00B36712" w:rsidP="00AB1C84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Skriv korleis</w:t>
            </w:r>
            <w:r w:rsidR="00AB1C84" w:rsidRPr="009E3F09">
              <w:rPr>
                <w:rFonts w:ascii="Arial" w:hAnsi="Arial" w:cs="Arial"/>
                <w:sz w:val="20"/>
                <w:szCs w:val="20"/>
              </w:rPr>
              <w:t xml:space="preserve"> tiltaket er forankr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B1C84" w:rsidRPr="009E3F09">
              <w:rPr>
                <w:rFonts w:ascii="Arial" w:hAnsi="Arial" w:cs="Arial"/>
                <w:sz w:val="20"/>
                <w:szCs w:val="20"/>
              </w:rPr>
              <w:t xml:space="preserve"> internt i kommunen, fagl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AB1C84" w:rsidRPr="009E3F09">
              <w:rPr>
                <w:rFonts w:ascii="Arial" w:hAnsi="Arial" w:cs="Arial"/>
                <w:sz w:val="20"/>
                <w:szCs w:val="20"/>
              </w:rPr>
              <w:t>g og administrativt i både utviklings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AB1C84" w:rsidRPr="009E3F09">
              <w:rPr>
                <w:rFonts w:ascii="Arial" w:hAnsi="Arial" w:cs="Arial"/>
                <w:sz w:val="20"/>
                <w:szCs w:val="20"/>
              </w:rPr>
              <w:t xml:space="preserve"> og </w:t>
            </w:r>
            <w:proofErr w:type="spellStart"/>
            <w:r w:rsidR="00AB1C84" w:rsidRPr="009E3F09">
              <w:rPr>
                <w:rFonts w:ascii="Arial" w:hAnsi="Arial" w:cs="Arial"/>
                <w:sz w:val="20"/>
                <w:szCs w:val="20"/>
              </w:rPr>
              <w:t>implementeringsfasen</w:t>
            </w:r>
            <w:proofErr w:type="spellEnd"/>
            <w:r w:rsidR="00AB1C84" w:rsidRPr="009E3F0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AB1C84" w:rsidRDefault="00AB1C84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AB1C84" w:rsidRDefault="00AB1C84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B1C84" w:rsidRPr="007B103C" w:rsidRDefault="00AB1C84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8B311E">
        <w:tc>
          <w:tcPr>
            <w:tcW w:w="9756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>Kontrolltiltak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S</w:t>
            </w:r>
            <w:r w:rsidRPr="00422A7E">
              <w:rPr>
                <w:rFonts w:ascii="Arial" w:hAnsi="Arial" w:cs="Arial"/>
                <w:sz w:val="20"/>
                <w:szCs w:val="20"/>
              </w:rPr>
              <w:t>kriv de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interne og eksterne kontrolltilta</w:t>
            </w:r>
            <w:r w:rsidR="00082373" w:rsidRPr="00422A7E">
              <w:rPr>
                <w:rFonts w:ascii="Arial" w:hAnsi="Arial" w:cs="Arial"/>
                <w:sz w:val="20"/>
                <w:szCs w:val="20"/>
              </w:rPr>
              <w:t>ka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hos d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ykk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som skal sikre korrekt rapportering og at 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måla blir nådd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S</w:t>
            </w:r>
            <w:r w:rsidRPr="00422A7E">
              <w:rPr>
                <w:rFonts w:ascii="Arial" w:hAnsi="Arial" w:cs="Arial"/>
                <w:sz w:val="20"/>
                <w:szCs w:val="20"/>
              </w:rPr>
              <w:t>kriv om de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 xml:space="preserve">i alt blir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gjennomfør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de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eller er planlag</w:t>
            </w:r>
            <w:r w:rsidR="00592FFD" w:rsidRPr="00422A7E">
              <w:rPr>
                <w:rFonts w:ascii="Arial" w:hAnsi="Arial" w:cs="Arial"/>
                <w:sz w:val="20"/>
                <w:szCs w:val="20"/>
              </w:rPr>
              <w:t>d</w:t>
            </w:r>
            <w:r w:rsidRPr="00422A7E">
              <w:rPr>
                <w:rFonts w:ascii="Arial" w:hAnsi="Arial" w:cs="Arial"/>
                <w:sz w:val="20"/>
                <w:szCs w:val="20"/>
              </w:rPr>
              <w:t>e.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-Interne kontrollaktivitet</w:t>
            </w:r>
            <w:r w:rsidR="00082373"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r, internrevisjon, autorisert / </w:t>
            </w:r>
            <w:r w:rsidR="008B311E" w:rsidRPr="00422A7E">
              <w:rPr>
                <w:rFonts w:ascii="Arial" w:hAnsi="Arial" w:cs="Arial"/>
                <w:sz w:val="20"/>
                <w:szCs w:val="20"/>
              </w:rPr>
              <w:t>ikkje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autorisert revisor, andre offentl</w:t>
            </w:r>
            <w:r w:rsidR="00082373" w:rsidRPr="00422A7E">
              <w:rPr>
                <w:rFonts w:ascii="Arial" w:hAnsi="Arial" w:cs="Arial"/>
                <w:sz w:val="20"/>
                <w:szCs w:val="20"/>
              </w:rPr>
              <w:t>e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ge tilsyn, Riksrevisjonen, evaluering og </w:t>
            </w:r>
            <w:r w:rsidR="00082373" w:rsidRPr="00422A7E">
              <w:rPr>
                <w:rFonts w:ascii="Arial" w:hAnsi="Arial" w:cs="Arial"/>
                <w:sz w:val="20"/>
                <w:szCs w:val="20"/>
              </w:rPr>
              <w:t xml:space="preserve">kvalitetssikra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dokumentasjon er </w:t>
            </w:r>
            <w:r w:rsidR="00B36712">
              <w:rPr>
                <w:rFonts w:ascii="Arial" w:hAnsi="Arial" w:cs="Arial"/>
                <w:sz w:val="20"/>
                <w:szCs w:val="20"/>
              </w:rPr>
              <w:t xml:space="preserve">døme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på kontrolltiltak som kan </w:t>
            </w:r>
            <w:r w:rsidR="00B36712">
              <w:rPr>
                <w:rFonts w:ascii="Arial" w:hAnsi="Arial" w:cs="Arial"/>
                <w:sz w:val="20"/>
                <w:szCs w:val="20"/>
              </w:rPr>
              <w:t xml:space="preserve">sikra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at </w:t>
            </w:r>
            <w:r w:rsidR="00082373" w:rsidRPr="00422A7E">
              <w:rPr>
                <w:rFonts w:ascii="Arial" w:hAnsi="Arial" w:cs="Arial"/>
                <w:sz w:val="20"/>
                <w:szCs w:val="20"/>
              </w:rPr>
              <w:t>måla blir nådd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386F" w:rsidRPr="006E246D" w:rsidRDefault="00E5386F" w:rsidP="00033B6B">
      <w:pPr>
        <w:shd w:val="clear" w:color="auto" w:fill="FFFFFF"/>
      </w:pPr>
    </w:p>
    <w:p w:rsidR="00E5386F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  <w:r w:rsidRPr="006E246D">
        <w:br w:type="page"/>
      </w:r>
      <w:r w:rsidRPr="006F447B">
        <w:rPr>
          <w:rFonts w:ascii="Arial" w:hAnsi="Arial" w:cs="Arial"/>
          <w:b/>
          <w:caps/>
        </w:rPr>
        <w:lastRenderedPageBreak/>
        <w:t>Budsjett</w:t>
      </w:r>
      <w:r w:rsidR="00041E26">
        <w:rPr>
          <w:rFonts w:ascii="Arial" w:hAnsi="Arial" w:cs="Arial"/>
          <w:b/>
          <w:caps/>
        </w:rPr>
        <w:t xml:space="preserve"> for innovasjonsprosjekter</w:t>
      </w:r>
    </w:p>
    <w:p w:rsidR="00E5386F" w:rsidRPr="006F447B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420"/>
      </w:tblGrid>
      <w:tr w:rsidR="00E5386F" w:rsidRPr="00AF3DCC" w:rsidTr="007B103C">
        <w:tc>
          <w:tcPr>
            <w:tcW w:w="9828" w:type="dxa"/>
            <w:gridSpan w:val="2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422A7E">
              <w:rPr>
                <w:rFonts w:ascii="Arial" w:hAnsi="Arial" w:cs="Arial"/>
                <w:b/>
              </w:rPr>
              <w:t>Inntekter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</w:rPr>
              <w:t>-</w:t>
            </w:r>
            <w:r w:rsidRPr="00422A7E">
              <w:rPr>
                <w:rFonts w:ascii="Arial" w:hAnsi="Arial" w:cs="Arial"/>
                <w:sz w:val="20"/>
                <w:szCs w:val="20"/>
              </w:rPr>
              <w:t>Skriv alle beløp i he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le kroner. 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-Skriv null dersom e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Pr="00422A7E">
              <w:rPr>
                <w:rFonts w:ascii="Arial" w:hAnsi="Arial" w:cs="Arial"/>
                <w:sz w:val="20"/>
                <w:szCs w:val="20"/>
              </w:rPr>
              <w:t>n kategori er uaktuell.</w:t>
            </w:r>
          </w:p>
        </w:tc>
      </w:tr>
      <w:tr w:rsidR="00E5386F" w:rsidRPr="006E246D" w:rsidTr="007B103C">
        <w:tc>
          <w:tcPr>
            <w:tcW w:w="6408" w:type="dxa"/>
            <w:tcBorders>
              <w:bottom w:val="nil"/>
              <w:right w:val="nil"/>
            </w:tcBorders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>Søknadsbeløp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-Inkludert ubrukt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tilskot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 xml:space="preserve">Kor </w:t>
            </w:r>
            <w:r w:rsidRPr="00422A7E">
              <w:rPr>
                <w:rFonts w:ascii="Arial" w:hAnsi="Arial" w:cs="Arial"/>
                <w:sz w:val="20"/>
                <w:szCs w:val="20"/>
              </w:rPr>
              <w:t>stort beløp søk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j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er de om totalt for året, inkludert ubrukt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tilskot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-Søk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 xml:space="preserve">berre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om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 xml:space="preserve">tilskot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for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 xml:space="preserve">eit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år om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g</w:t>
            </w:r>
            <w:r w:rsidR="00E676C8">
              <w:rPr>
                <w:rFonts w:ascii="Arial" w:hAnsi="Arial" w:cs="Arial"/>
                <w:sz w:val="20"/>
                <w:szCs w:val="20"/>
              </w:rPr>
              <w:t>o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ngen</w:t>
            </w:r>
            <w:r w:rsidRPr="00422A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40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8B311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Ubrukt </w:t>
            </w:r>
            <w:r w:rsidR="00E676C8" w:rsidRPr="007B103C">
              <w:rPr>
                <w:rFonts w:ascii="Arial" w:hAnsi="Arial" w:cs="Arial"/>
              </w:rPr>
              <w:t>tilsk</w:t>
            </w:r>
            <w:r w:rsidR="00E676C8">
              <w:rPr>
                <w:rFonts w:ascii="Arial" w:hAnsi="Arial" w:cs="Arial"/>
              </w:rPr>
              <w:t>ot</w:t>
            </w:r>
          </w:p>
          <w:p w:rsidR="00E5386F" w:rsidRPr="007B103C" w:rsidRDefault="00E5386F" w:rsidP="008B311E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-Beløpet skal også </w:t>
            </w:r>
            <w:r w:rsidR="00E676C8">
              <w:rPr>
                <w:rFonts w:ascii="Arial" w:hAnsi="Arial" w:cs="Arial"/>
                <w:sz w:val="20"/>
                <w:szCs w:val="20"/>
              </w:rPr>
              <w:t>takast med</w:t>
            </w:r>
            <w:r w:rsidR="00E676C8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i søknadsbeløpet. </w:t>
            </w:r>
          </w:p>
          <w:p w:rsidR="00E5386F" w:rsidRPr="007B103C" w:rsidRDefault="00E5386F" w:rsidP="008B311E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</w:t>
            </w:r>
            <w:r w:rsidR="00E676C8">
              <w:rPr>
                <w:rFonts w:ascii="Arial" w:hAnsi="Arial" w:cs="Arial"/>
                <w:sz w:val="20"/>
                <w:szCs w:val="20"/>
              </w:rPr>
              <w:t>a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r </w:t>
            </w:r>
            <w:r w:rsidR="00E676C8" w:rsidRPr="007B103C">
              <w:rPr>
                <w:rFonts w:ascii="Arial" w:hAnsi="Arial" w:cs="Arial"/>
                <w:sz w:val="20"/>
                <w:szCs w:val="20"/>
              </w:rPr>
              <w:t>tilsk</w:t>
            </w:r>
            <w:r w:rsidR="00E676C8">
              <w:rPr>
                <w:rFonts w:ascii="Arial" w:hAnsi="Arial" w:cs="Arial"/>
                <w:sz w:val="20"/>
                <w:szCs w:val="20"/>
              </w:rPr>
              <w:t>ot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, vil vi trekke </w:t>
            </w:r>
            <w:r w:rsidR="00E676C8" w:rsidRPr="007B103C">
              <w:rPr>
                <w:rFonts w:ascii="Arial" w:hAnsi="Arial" w:cs="Arial"/>
                <w:sz w:val="20"/>
                <w:szCs w:val="20"/>
              </w:rPr>
              <w:t>fr</w:t>
            </w:r>
            <w:r w:rsidR="00E676C8">
              <w:rPr>
                <w:rFonts w:ascii="Arial" w:hAnsi="Arial" w:cs="Arial"/>
                <w:sz w:val="20"/>
                <w:szCs w:val="20"/>
              </w:rPr>
              <w:t xml:space="preserve">å </w:t>
            </w:r>
            <w:r w:rsidRPr="007B103C">
              <w:rPr>
                <w:rFonts w:ascii="Arial" w:hAnsi="Arial" w:cs="Arial"/>
                <w:sz w:val="20"/>
                <w:szCs w:val="20"/>
              </w:rPr>
              <w:t>beløpet ved utbetaling</w:t>
            </w:r>
            <w:r w:rsidR="00E676C8">
              <w:rPr>
                <w:rFonts w:ascii="Arial" w:hAnsi="Arial" w:cs="Arial"/>
                <w:sz w:val="20"/>
                <w:szCs w:val="20"/>
              </w:rPr>
              <w:t>a</w:t>
            </w:r>
            <w:r w:rsidRPr="007B103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8B311E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-Dersom re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kne</w:t>
            </w:r>
            <w:r w:rsidRPr="00422A7E">
              <w:rPr>
                <w:rFonts w:ascii="Arial" w:hAnsi="Arial" w:cs="Arial"/>
                <w:sz w:val="20"/>
                <w:szCs w:val="20"/>
              </w:rPr>
              <w:t>skape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n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for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 xml:space="preserve">tilskotet i fjor  </w:t>
            </w:r>
            <w:r w:rsidRPr="00422A7E">
              <w:rPr>
                <w:rFonts w:ascii="Arial" w:hAnsi="Arial" w:cs="Arial"/>
                <w:sz w:val="20"/>
                <w:szCs w:val="20"/>
              </w:rPr>
              <w:t>ikk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j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e er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avslutta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, må ubrukte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middel bereknast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420" w:type="dxa"/>
            <w:tcBorders>
              <w:top w:val="nil"/>
              <w:left w:val="nil"/>
            </w:tcBorders>
            <w:shd w:val="clear" w:color="auto" w:fill="FFFFFF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3"/>
        <w:gridCol w:w="3542"/>
      </w:tblGrid>
      <w:tr w:rsidR="00E5386F" w:rsidRPr="00AF3DCC" w:rsidTr="007B103C">
        <w:tc>
          <w:tcPr>
            <w:tcW w:w="9865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  <w:b/>
              </w:rPr>
              <w:t>Utgifter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G</w:t>
            </w:r>
            <w:r w:rsidR="00E676C8" w:rsidRPr="00E676C8">
              <w:rPr>
                <w:rFonts w:ascii="Arial" w:hAnsi="Arial" w:cs="Arial"/>
                <w:sz w:val="20"/>
                <w:szCs w:val="20"/>
              </w:rPr>
              <w:t>je opp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2A7E">
              <w:rPr>
                <w:rFonts w:ascii="Arial" w:hAnsi="Arial" w:cs="Arial"/>
                <w:sz w:val="20"/>
                <w:szCs w:val="20"/>
              </w:rPr>
              <w:t>budsjett for søknadsbeløpet på følg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ja</w:t>
            </w:r>
            <w:r w:rsidRPr="00422A7E">
              <w:rPr>
                <w:rFonts w:ascii="Arial" w:hAnsi="Arial" w:cs="Arial"/>
                <w:sz w:val="20"/>
                <w:szCs w:val="20"/>
              </w:rPr>
              <w:t>nde kategori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Pr="00422A7E">
              <w:rPr>
                <w:rFonts w:ascii="Arial" w:hAnsi="Arial" w:cs="Arial"/>
                <w:sz w:val="20"/>
                <w:szCs w:val="20"/>
              </w:rPr>
              <w:t>r.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E85238" w:rsidRPr="00422A7E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gir ikk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j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e </w:t>
            </w:r>
            <w:r w:rsidR="00E676C8" w:rsidRPr="00422A7E">
              <w:rPr>
                <w:rFonts w:ascii="Arial" w:hAnsi="Arial" w:cs="Arial"/>
                <w:sz w:val="20"/>
                <w:szCs w:val="20"/>
              </w:rPr>
              <w:t>tilskot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til alle </w:t>
            </w:r>
            <w:proofErr w:type="spellStart"/>
            <w:r w:rsidRPr="00422A7E">
              <w:rPr>
                <w:rFonts w:ascii="Arial" w:hAnsi="Arial" w:cs="Arial"/>
                <w:sz w:val="20"/>
                <w:szCs w:val="20"/>
              </w:rPr>
              <w:t>typer</w:t>
            </w:r>
            <w:proofErr w:type="spellEnd"/>
            <w:r w:rsidRPr="00422A7E">
              <w:rPr>
                <w:rFonts w:ascii="Arial" w:hAnsi="Arial" w:cs="Arial"/>
                <w:sz w:val="20"/>
                <w:szCs w:val="20"/>
              </w:rPr>
              <w:t xml:space="preserve"> utgifter under alle ordning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r - </w:t>
            </w:r>
            <w:r w:rsidR="008B311E">
              <w:rPr>
                <w:rFonts w:ascii="Arial" w:hAnsi="Arial" w:cs="Arial"/>
                <w:sz w:val="20"/>
                <w:szCs w:val="20"/>
              </w:rPr>
              <w:t>sjå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kunngj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e</w:t>
            </w:r>
            <w:r w:rsidRPr="00422A7E">
              <w:rPr>
                <w:rFonts w:ascii="Arial" w:hAnsi="Arial" w:cs="Arial"/>
                <w:sz w:val="20"/>
                <w:szCs w:val="20"/>
              </w:rPr>
              <w:t>ring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a</w:t>
            </w:r>
            <w:r w:rsidRPr="00422A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-Dersom de får 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tilskot</w:t>
            </w:r>
            <w:r w:rsidRPr="00422A7E">
              <w:rPr>
                <w:rFonts w:ascii="Arial" w:hAnsi="Arial" w:cs="Arial"/>
                <w:sz w:val="20"/>
                <w:szCs w:val="20"/>
              </w:rPr>
              <w:t>, må de kunne rapportere på d</w:t>
            </w:r>
            <w:r w:rsidR="001460B8">
              <w:rPr>
                <w:rFonts w:ascii="Arial" w:hAnsi="Arial" w:cs="Arial"/>
                <w:sz w:val="20"/>
                <w:szCs w:val="20"/>
              </w:rPr>
              <w:t>e</w:t>
            </w:r>
            <w:r w:rsidRPr="00422A7E">
              <w:rPr>
                <w:rFonts w:ascii="Arial" w:hAnsi="Arial" w:cs="Arial"/>
                <w:sz w:val="20"/>
                <w:szCs w:val="20"/>
              </w:rPr>
              <w:t>sse utgiftskategori</w:t>
            </w:r>
            <w:r w:rsidR="001460B8">
              <w:rPr>
                <w:rFonts w:ascii="Arial" w:hAnsi="Arial" w:cs="Arial"/>
                <w:sz w:val="20"/>
                <w:szCs w:val="20"/>
              </w:rPr>
              <w:t>a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ne i tillegg til å sende inn relevante 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re</w:t>
            </w:r>
            <w:r w:rsidR="001460B8">
              <w:rPr>
                <w:rFonts w:ascii="Arial" w:hAnsi="Arial" w:cs="Arial"/>
                <w:sz w:val="20"/>
                <w:szCs w:val="20"/>
              </w:rPr>
              <w:t>kne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skapsrapport</w:t>
            </w:r>
            <w:r w:rsidR="001460B8">
              <w:rPr>
                <w:rFonts w:ascii="Arial" w:hAnsi="Arial" w:cs="Arial"/>
                <w:sz w:val="20"/>
                <w:szCs w:val="20"/>
              </w:rPr>
              <w:t>a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 xml:space="preserve">r </w:t>
            </w:r>
            <w:r w:rsidRPr="00422A7E">
              <w:rPr>
                <w:rFonts w:ascii="Arial" w:hAnsi="Arial" w:cs="Arial"/>
                <w:sz w:val="20"/>
                <w:szCs w:val="20"/>
              </w:rPr>
              <w:t>som følg</w:t>
            </w:r>
            <w:r w:rsidR="001460B8">
              <w:rPr>
                <w:rFonts w:ascii="Arial" w:hAnsi="Arial" w:cs="Arial"/>
                <w:sz w:val="20"/>
                <w:szCs w:val="20"/>
              </w:rPr>
              <w:t>j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er </w:t>
            </w:r>
            <w:r w:rsidR="001460B8">
              <w:rPr>
                <w:rFonts w:ascii="Arial" w:hAnsi="Arial" w:cs="Arial"/>
                <w:sz w:val="20"/>
                <w:szCs w:val="20"/>
              </w:rPr>
              <w:t>dykkar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22A7E">
              <w:rPr>
                <w:rFonts w:ascii="Arial" w:hAnsi="Arial" w:cs="Arial"/>
                <w:sz w:val="20"/>
                <w:szCs w:val="20"/>
              </w:rPr>
              <w:t>inndeling av re</w:t>
            </w:r>
            <w:r w:rsidR="001460B8">
              <w:rPr>
                <w:rFonts w:ascii="Arial" w:hAnsi="Arial" w:cs="Arial"/>
                <w:sz w:val="20"/>
                <w:szCs w:val="20"/>
              </w:rPr>
              <w:t>kne</w:t>
            </w:r>
            <w:r w:rsidRPr="00422A7E">
              <w:rPr>
                <w:rFonts w:ascii="Arial" w:hAnsi="Arial" w:cs="Arial"/>
                <w:sz w:val="20"/>
                <w:szCs w:val="20"/>
              </w:rPr>
              <w:t>skape</w:t>
            </w:r>
            <w:r w:rsidR="001460B8">
              <w:rPr>
                <w:rFonts w:ascii="Arial" w:hAnsi="Arial" w:cs="Arial"/>
                <w:sz w:val="20"/>
                <w:szCs w:val="20"/>
              </w:rPr>
              <w:t>n</w:t>
            </w:r>
            <w:r w:rsidRPr="00422A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-Skriv alle beløp i he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Pr="00422A7E">
              <w:rPr>
                <w:rFonts w:ascii="Arial" w:hAnsi="Arial" w:cs="Arial"/>
                <w:sz w:val="20"/>
                <w:szCs w:val="20"/>
              </w:rPr>
              <w:t>le kroner. Skriv null dersom e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Pr="00422A7E">
              <w:rPr>
                <w:rFonts w:ascii="Arial" w:hAnsi="Arial" w:cs="Arial"/>
                <w:sz w:val="20"/>
                <w:szCs w:val="20"/>
              </w:rPr>
              <w:t>n kategori er uaktuell.</w:t>
            </w:r>
          </w:p>
        </w:tc>
      </w:tr>
      <w:tr w:rsidR="00E5386F" w:rsidRPr="006E246D" w:rsidTr="007B103C">
        <w:tc>
          <w:tcPr>
            <w:tcW w:w="6323" w:type="dxa"/>
            <w:tcBorders>
              <w:bottom w:val="nil"/>
              <w:right w:val="nil"/>
            </w:tcBorders>
          </w:tcPr>
          <w:p w:rsidR="00E5386F" w:rsidRPr="00422A7E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Lønnsutgifter med sosiale utgifter </w:t>
            </w:r>
          </w:p>
        </w:tc>
        <w:tc>
          <w:tcPr>
            <w:tcW w:w="3542" w:type="dxa"/>
            <w:tcBorders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1460B8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Reiseutgifter, arrangement, møte, konferans</w:t>
            </w:r>
            <w:r w:rsidR="001460B8">
              <w:rPr>
                <w:rFonts w:ascii="Arial" w:hAnsi="Arial" w:cs="Arial"/>
              </w:rPr>
              <w:t>a</w:t>
            </w:r>
            <w:r w:rsidRPr="007B103C">
              <w:rPr>
                <w:rFonts w:ascii="Arial" w:hAnsi="Arial" w:cs="Arial"/>
              </w:rPr>
              <w:t>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1460B8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Konsulenttenester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422A7E" w:rsidRDefault="00E5386F" w:rsidP="001460B8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Trykking, publikasjon</w:t>
            </w:r>
            <w:r w:rsidR="001460B8" w:rsidRPr="00422A7E">
              <w:rPr>
                <w:rFonts w:ascii="Arial" w:hAnsi="Arial" w:cs="Arial"/>
              </w:rPr>
              <w:t>a</w:t>
            </w:r>
            <w:r w:rsidRPr="00422A7E">
              <w:rPr>
                <w:rFonts w:ascii="Arial" w:hAnsi="Arial" w:cs="Arial"/>
              </w:rPr>
              <w:t>r, kunngj</w:t>
            </w:r>
            <w:r w:rsidR="001460B8" w:rsidRPr="00422A7E">
              <w:rPr>
                <w:rFonts w:ascii="Arial" w:hAnsi="Arial" w:cs="Arial"/>
              </w:rPr>
              <w:t>e</w:t>
            </w:r>
            <w:r w:rsidRPr="00422A7E">
              <w:rPr>
                <w:rFonts w:ascii="Arial" w:hAnsi="Arial" w:cs="Arial"/>
              </w:rPr>
              <w:t>ring</w:t>
            </w:r>
            <w:r w:rsidR="001460B8" w:rsidRPr="00422A7E">
              <w:rPr>
                <w:rFonts w:ascii="Arial" w:hAnsi="Arial" w:cs="Arial"/>
              </w:rPr>
              <w:t>a</w:t>
            </w:r>
            <w:r w:rsidRPr="00422A7E">
              <w:rPr>
                <w:rFonts w:ascii="Arial" w:hAnsi="Arial" w:cs="Arial"/>
              </w:rPr>
              <w:t xml:space="preserve">r, utsending og distribusjonskostnader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422A7E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1460B8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Investering</w:t>
            </w:r>
            <w:r w:rsidR="001460B8">
              <w:rPr>
                <w:rFonts w:ascii="Arial" w:hAnsi="Arial" w:cs="Arial"/>
              </w:rPr>
              <w:t>a</w:t>
            </w:r>
            <w:r w:rsidRPr="007B103C">
              <w:rPr>
                <w:rFonts w:ascii="Arial" w:hAnsi="Arial" w:cs="Arial"/>
              </w:rPr>
              <w:t>r/ inventar/ utstyr</w:t>
            </w:r>
            <w:r w:rsidRPr="007B103C">
              <w:rPr>
                <w:rFonts w:ascii="Arial" w:hAnsi="Arial" w:cs="Arial"/>
              </w:rPr>
              <w:br/>
            </w:r>
            <w:r w:rsidRPr="007B103C">
              <w:rPr>
                <w:rFonts w:ascii="Arial" w:hAnsi="Arial" w:cs="Arial"/>
                <w:sz w:val="20"/>
                <w:szCs w:val="20"/>
              </w:rPr>
              <w:t>Kontroller i kunngj</w:t>
            </w:r>
            <w:r w:rsidR="001460B8">
              <w:rPr>
                <w:rFonts w:ascii="Arial" w:hAnsi="Arial" w:cs="Arial"/>
                <w:sz w:val="20"/>
                <w:szCs w:val="20"/>
              </w:rPr>
              <w:t>e</w:t>
            </w:r>
            <w:r w:rsidRPr="007B103C">
              <w:rPr>
                <w:rFonts w:ascii="Arial" w:hAnsi="Arial" w:cs="Arial"/>
                <w:sz w:val="20"/>
                <w:szCs w:val="20"/>
              </w:rPr>
              <w:t>ring</w:t>
            </w:r>
            <w:r w:rsidR="001460B8">
              <w:rPr>
                <w:rFonts w:ascii="Arial" w:hAnsi="Arial" w:cs="Arial"/>
                <w:sz w:val="20"/>
                <w:szCs w:val="20"/>
              </w:rPr>
              <w:t>a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om det </w:t>
            </w:r>
            <w:r w:rsidR="001460B8">
              <w:rPr>
                <w:rFonts w:ascii="Arial" w:hAnsi="Arial" w:cs="Arial"/>
                <w:sz w:val="20"/>
                <w:szCs w:val="20"/>
              </w:rPr>
              <w:t xml:space="preserve">blir gitt </w:t>
            </w:r>
            <w:r w:rsidR="001460B8" w:rsidRPr="007B103C">
              <w:rPr>
                <w:rFonts w:ascii="Arial" w:hAnsi="Arial" w:cs="Arial"/>
                <w:sz w:val="20"/>
                <w:szCs w:val="20"/>
              </w:rPr>
              <w:t xml:space="preserve"> tilsk</w:t>
            </w:r>
            <w:r w:rsidR="001460B8">
              <w:rPr>
                <w:rFonts w:ascii="Arial" w:hAnsi="Arial" w:cs="Arial"/>
                <w:sz w:val="20"/>
                <w:szCs w:val="20"/>
              </w:rPr>
              <w:t>ot</w:t>
            </w:r>
            <w:r w:rsidR="001460B8"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til dette.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r w:rsidRPr="007B103C">
              <w:rPr>
                <w:rFonts w:ascii="Arial" w:hAnsi="Arial" w:cs="Arial"/>
              </w:rPr>
              <w:t xml:space="preserve"> </w:t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1460B8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Driftsutgifter, forbruksmateriell og kontortenester inkludert lokale og energi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72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Andre utgifter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Spesifiser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Kroner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Sum utgifter</w:t>
            </w:r>
          </w:p>
          <w:p w:rsidR="00E5386F" w:rsidRPr="007B103C" w:rsidRDefault="00E5386F" w:rsidP="001460B8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Sum utgifter må v</w:t>
            </w:r>
            <w:r w:rsidR="001460B8">
              <w:rPr>
                <w:rFonts w:ascii="Arial" w:hAnsi="Arial" w:cs="Arial"/>
                <w:sz w:val="20"/>
                <w:szCs w:val="20"/>
              </w:rPr>
              <w:t>e</w:t>
            </w:r>
            <w:r w:rsidRPr="007B103C">
              <w:rPr>
                <w:rFonts w:ascii="Arial" w:hAnsi="Arial" w:cs="Arial"/>
                <w:sz w:val="20"/>
                <w:szCs w:val="20"/>
              </w:rPr>
              <w:t>re identisk med søknadsbeløpet</w:t>
            </w:r>
          </w:p>
        </w:tc>
        <w:tc>
          <w:tcPr>
            <w:tcW w:w="3542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p w:rsidR="00E5386F" w:rsidRPr="006E246D" w:rsidRDefault="00E5386F" w:rsidP="00033B6B">
      <w:pPr>
        <w:shd w:val="clear" w:color="auto" w:fill="FFFFFF"/>
      </w:pPr>
    </w:p>
    <w:p w:rsidR="00E5386F" w:rsidRPr="006E246D" w:rsidRDefault="00E5386F" w:rsidP="00033B6B">
      <w:pPr>
        <w:shd w:val="clear" w:color="auto" w:fill="FFFFFF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E5386F" w:rsidRPr="00AF3DCC" w:rsidTr="007B103C">
        <w:tc>
          <w:tcPr>
            <w:tcW w:w="9828" w:type="dxa"/>
            <w:tcBorders>
              <w:top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475E3C" w:rsidRDefault="008B311E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Informasjon</w:t>
            </w:r>
            <w:r w:rsidR="00E5386F" w:rsidRPr="00475E3C">
              <w:rPr>
                <w:rFonts w:ascii="Arial" w:hAnsi="Arial" w:cs="Arial"/>
                <w:b/>
              </w:rPr>
              <w:t xml:space="preserve"> om andre inntektsk</w:t>
            </w:r>
            <w:r w:rsidR="00A7772D">
              <w:rPr>
                <w:rFonts w:ascii="Arial" w:hAnsi="Arial" w:cs="Arial"/>
                <w:b/>
              </w:rPr>
              <w:t>je</w:t>
            </w:r>
            <w:r w:rsidR="00E5386F" w:rsidRPr="00475E3C">
              <w:rPr>
                <w:rFonts w:ascii="Arial" w:hAnsi="Arial" w:cs="Arial"/>
                <w:b/>
              </w:rPr>
              <w:t>lder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Når </w:t>
            </w:r>
            <w:r w:rsidR="00E85238" w:rsidRPr="00422A7E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skal 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 xml:space="preserve">handsame </w:t>
            </w:r>
            <w:r w:rsidRPr="00422A7E">
              <w:rPr>
                <w:rFonts w:ascii="Arial" w:hAnsi="Arial" w:cs="Arial"/>
                <w:sz w:val="20"/>
                <w:szCs w:val="20"/>
              </w:rPr>
              <w:t>søknad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en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460B8">
              <w:rPr>
                <w:rFonts w:ascii="Arial" w:hAnsi="Arial" w:cs="Arial"/>
                <w:sz w:val="20"/>
                <w:szCs w:val="20"/>
              </w:rPr>
              <w:t xml:space="preserve">dykkar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om 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tilskot</w:t>
            </w:r>
            <w:r w:rsidRPr="00422A7E">
              <w:rPr>
                <w:rFonts w:ascii="Arial" w:hAnsi="Arial" w:cs="Arial"/>
                <w:sz w:val="20"/>
                <w:szCs w:val="20"/>
              </w:rPr>
              <w:t>, treng vi informasjon om andre inntektsk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>je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lder i prosjektet. 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rPr>
          <w:trHeight w:val="800"/>
        </w:trPr>
        <w:tc>
          <w:tcPr>
            <w:tcW w:w="9828" w:type="dxa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 xml:space="preserve">Inntekter </w:t>
            </w:r>
            <w:r w:rsidR="001460B8" w:rsidRPr="00422A7E">
              <w:rPr>
                <w:rFonts w:ascii="Arial" w:hAnsi="Arial" w:cs="Arial"/>
              </w:rPr>
              <w:t xml:space="preserve">frå </w:t>
            </w:r>
            <w:r w:rsidRPr="00422A7E">
              <w:rPr>
                <w:rFonts w:ascii="Arial" w:hAnsi="Arial" w:cs="Arial"/>
              </w:rPr>
              <w:t>andre k</w:t>
            </w:r>
            <w:r w:rsidR="001460B8" w:rsidRPr="00422A7E">
              <w:rPr>
                <w:rFonts w:ascii="Arial" w:hAnsi="Arial" w:cs="Arial"/>
              </w:rPr>
              <w:t>je</w:t>
            </w:r>
            <w:r w:rsidRPr="00422A7E">
              <w:rPr>
                <w:rFonts w:ascii="Arial" w:hAnsi="Arial" w:cs="Arial"/>
              </w:rPr>
              <w:t xml:space="preserve">lder 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 xml:space="preserve">Gjer greie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for </w:t>
            </w:r>
            <w:r w:rsidR="00A7772D">
              <w:rPr>
                <w:rFonts w:ascii="Arial" w:hAnsi="Arial" w:cs="Arial"/>
                <w:sz w:val="20"/>
                <w:szCs w:val="20"/>
              </w:rPr>
              <w:t xml:space="preserve">inntekter </w:t>
            </w:r>
            <w:r w:rsidRPr="00422A7E">
              <w:rPr>
                <w:rFonts w:ascii="Arial" w:hAnsi="Arial" w:cs="Arial"/>
                <w:sz w:val="20"/>
                <w:szCs w:val="20"/>
              </w:rPr>
              <w:t>de</w:t>
            </w:r>
            <w:r w:rsidR="001460B8" w:rsidRPr="00422A7E">
              <w:rPr>
                <w:rFonts w:ascii="Arial" w:hAnsi="Arial" w:cs="Arial"/>
                <w:sz w:val="20"/>
                <w:szCs w:val="20"/>
              </w:rPr>
              <w:t xml:space="preserve"> alt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har fått eller har søkt om. 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>-</w:t>
            </w:r>
            <w:r w:rsidR="002F1E9F" w:rsidRPr="00422A7E">
              <w:rPr>
                <w:rFonts w:ascii="Arial" w:hAnsi="Arial" w:cs="Arial"/>
                <w:sz w:val="20"/>
                <w:szCs w:val="20"/>
              </w:rPr>
              <w:t xml:space="preserve">Gje opp kor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 de har søkt om finansiering, beskriv </w:t>
            </w:r>
            <w:r w:rsidR="002F1E9F" w:rsidRPr="00422A7E">
              <w:rPr>
                <w:rFonts w:ascii="Arial" w:hAnsi="Arial" w:cs="Arial"/>
                <w:sz w:val="20"/>
                <w:szCs w:val="20"/>
              </w:rPr>
              <w:t xml:space="preserve">finansieringa </w:t>
            </w:r>
            <w:r w:rsidRPr="00422A7E">
              <w:rPr>
                <w:rFonts w:ascii="Arial" w:hAnsi="Arial" w:cs="Arial"/>
                <w:sz w:val="20"/>
                <w:szCs w:val="20"/>
              </w:rPr>
              <w:t>og beløp</w:t>
            </w:r>
            <w:r w:rsidR="002F1E9F" w:rsidRPr="00422A7E">
              <w:rPr>
                <w:rFonts w:ascii="Arial" w:hAnsi="Arial" w:cs="Arial"/>
                <w:sz w:val="20"/>
                <w:szCs w:val="20"/>
              </w:rPr>
              <w:t>et</w:t>
            </w:r>
            <w:r w:rsidRPr="00422A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9828" w:type="dxa"/>
            <w:tcBorders>
              <w:bottom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75E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75E3C">
              <w:rPr>
                <w:rFonts w:ascii="Arial" w:hAnsi="Arial" w:cs="Arial"/>
              </w:rPr>
              <w:t>E</w:t>
            </w:r>
            <w:r w:rsidR="002F1E9F" w:rsidRPr="00475E3C">
              <w:rPr>
                <w:rFonts w:ascii="Arial" w:hAnsi="Arial" w:cs="Arial"/>
              </w:rPr>
              <w:t>i</w:t>
            </w:r>
            <w:r w:rsidRPr="00475E3C">
              <w:rPr>
                <w:rFonts w:ascii="Arial" w:hAnsi="Arial" w:cs="Arial"/>
              </w:rPr>
              <w:t>genfinansiering</w:t>
            </w:r>
          </w:p>
          <w:p w:rsidR="00E5386F" w:rsidRPr="00422A7E" w:rsidRDefault="002F1E9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  <w:sz w:val="20"/>
                <w:szCs w:val="20"/>
              </w:rPr>
              <w:t xml:space="preserve">Gjer greie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for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kor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stor e</w:t>
            </w:r>
            <w:r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genfinansiering, stillingsressurs eller frivillig innsats de har fått </w:t>
            </w:r>
            <w:r w:rsidRPr="00422A7E">
              <w:rPr>
                <w:rFonts w:ascii="Arial" w:hAnsi="Arial" w:cs="Arial"/>
                <w:sz w:val="20"/>
                <w:szCs w:val="20"/>
              </w:rPr>
              <w:t xml:space="preserve">innvilga 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>eller har søkt om til prosjektet fr</w:t>
            </w:r>
            <w:r w:rsidRPr="00422A7E">
              <w:rPr>
                <w:rFonts w:ascii="Arial" w:hAnsi="Arial" w:cs="Arial"/>
                <w:sz w:val="20"/>
                <w:szCs w:val="20"/>
              </w:rPr>
              <w:t>å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Pr="00422A7E">
              <w:rPr>
                <w:rFonts w:ascii="Arial" w:hAnsi="Arial" w:cs="Arial"/>
                <w:sz w:val="20"/>
                <w:szCs w:val="20"/>
              </w:rPr>
              <w:t>i</w:t>
            </w:r>
            <w:r w:rsidR="00E5386F" w:rsidRPr="00422A7E">
              <w:rPr>
                <w:rFonts w:ascii="Arial" w:hAnsi="Arial" w:cs="Arial"/>
                <w:sz w:val="20"/>
                <w:szCs w:val="20"/>
              </w:rPr>
              <w:t xml:space="preserve">gen </w:t>
            </w:r>
            <w:r w:rsidRPr="00422A7E">
              <w:rPr>
                <w:rFonts w:ascii="Arial" w:hAnsi="Arial" w:cs="Arial"/>
                <w:sz w:val="20"/>
                <w:szCs w:val="20"/>
              </w:rPr>
              <w:t>verksemd.</w:t>
            </w: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9619DB" w:rsidRDefault="00E5386F" w:rsidP="00033B6B">
      <w:pPr>
        <w:shd w:val="clear" w:color="auto" w:fill="FFFFFF"/>
        <w:rPr>
          <w:rFonts w:ascii="Arial" w:hAnsi="Arial" w:cs="Arial"/>
          <w:b/>
        </w:rPr>
      </w:pPr>
      <w:r w:rsidRPr="006E246D">
        <w:rPr>
          <w:rFonts w:ascii="Arial" w:hAnsi="Arial" w:cs="Arial"/>
          <w:b/>
        </w:rPr>
        <w:br w:type="page"/>
      </w:r>
    </w:p>
    <w:tbl>
      <w:tblPr>
        <w:tblpPr w:leftFromText="141" w:rightFromText="141" w:vertAnchor="page" w:horzAnchor="margin" w:tblpY="12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5386F" w:rsidRPr="00AF3DCC" w:rsidTr="007B103C">
        <w:tc>
          <w:tcPr>
            <w:tcW w:w="9639" w:type="dxa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384850" w:rsidRDefault="00E5386F" w:rsidP="007B103C">
            <w:pPr>
              <w:shd w:val="clear" w:color="auto" w:fill="FFFFFF"/>
            </w:pPr>
            <w:r w:rsidRPr="00384850">
              <w:rPr>
                <w:rFonts w:ascii="Arial" w:hAnsi="Arial" w:cs="Arial"/>
                <w:b/>
                <w:caps/>
              </w:rPr>
              <w:t>Vedlegg</w:t>
            </w:r>
          </w:p>
          <w:p w:rsidR="00E5386F" w:rsidRPr="00384850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384850">
              <w:br w:type="page"/>
            </w:r>
            <w:r w:rsidR="00112EAD" w:rsidRPr="00384850">
              <w:t xml:space="preserve">- </w:t>
            </w:r>
            <w:r w:rsidR="00112EAD" w:rsidRPr="00384850">
              <w:rPr>
                <w:rFonts w:ascii="Arial" w:hAnsi="Arial" w:cs="Arial"/>
              </w:rPr>
              <w:t>Vedlegg til søknad om kompetansetiltak, jf</w:t>
            </w:r>
            <w:r w:rsidR="00A7772D">
              <w:rPr>
                <w:rFonts w:ascii="Arial" w:hAnsi="Arial" w:cs="Arial"/>
              </w:rPr>
              <w:t>.</w:t>
            </w:r>
            <w:r w:rsidR="00112EAD" w:rsidRPr="00384850">
              <w:rPr>
                <w:rFonts w:ascii="Arial" w:hAnsi="Arial" w:cs="Arial"/>
              </w:rPr>
              <w:t xml:space="preserve"> </w:t>
            </w:r>
            <w:r w:rsidR="00A7772D">
              <w:rPr>
                <w:rFonts w:ascii="Arial" w:hAnsi="Arial" w:cs="Arial"/>
              </w:rPr>
              <w:t>p</w:t>
            </w:r>
            <w:r w:rsidR="00112EAD" w:rsidRPr="00384850">
              <w:rPr>
                <w:rFonts w:ascii="Arial" w:hAnsi="Arial" w:cs="Arial"/>
              </w:rPr>
              <w:t>kt</w:t>
            </w:r>
            <w:r w:rsidR="00A7772D">
              <w:rPr>
                <w:rFonts w:ascii="Arial" w:hAnsi="Arial" w:cs="Arial"/>
              </w:rPr>
              <w:t>.</w:t>
            </w:r>
            <w:r w:rsidR="00112EAD" w:rsidRPr="00384850">
              <w:rPr>
                <w:rFonts w:ascii="Arial" w:hAnsi="Arial" w:cs="Arial"/>
              </w:rPr>
              <w:t xml:space="preserve"> 1: Kompetansetiltak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 xml:space="preserve">-Søknaden kan </w:t>
            </w:r>
            <w:r w:rsidR="0084744B" w:rsidRPr="00422A7E">
              <w:rPr>
                <w:rFonts w:ascii="Arial" w:hAnsi="Arial" w:cs="Arial"/>
              </w:rPr>
              <w:t>utd</w:t>
            </w:r>
            <w:r w:rsidR="0084744B">
              <w:rPr>
                <w:rFonts w:ascii="Arial" w:hAnsi="Arial" w:cs="Arial"/>
              </w:rPr>
              <w:t>ju</w:t>
            </w:r>
            <w:r w:rsidR="0084744B" w:rsidRPr="00422A7E">
              <w:rPr>
                <w:rFonts w:ascii="Arial" w:hAnsi="Arial" w:cs="Arial"/>
              </w:rPr>
              <w:t xml:space="preserve">past  </w:t>
            </w:r>
            <w:r w:rsidRPr="00422A7E">
              <w:rPr>
                <w:rFonts w:ascii="Arial" w:hAnsi="Arial" w:cs="Arial"/>
              </w:rPr>
              <w:t>i e</w:t>
            </w:r>
            <w:r w:rsidR="0084744B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>t eller fle</w:t>
            </w:r>
            <w:r w:rsidR="0084744B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 xml:space="preserve">re vedlegg dersom det er </w:t>
            </w:r>
            <w:r w:rsidR="0084744B">
              <w:rPr>
                <w:rFonts w:ascii="Arial" w:hAnsi="Arial" w:cs="Arial"/>
              </w:rPr>
              <w:t xml:space="preserve"> </w:t>
            </w:r>
            <w:r w:rsidR="0084744B" w:rsidRPr="00422A7E">
              <w:rPr>
                <w:rFonts w:ascii="Arial" w:hAnsi="Arial" w:cs="Arial"/>
              </w:rPr>
              <w:t>naudsynt</w:t>
            </w:r>
            <w:r w:rsidRPr="00422A7E">
              <w:rPr>
                <w:rFonts w:ascii="Arial" w:hAnsi="Arial" w:cs="Arial"/>
              </w:rPr>
              <w:t>.</w:t>
            </w:r>
          </w:p>
          <w:p w:rsidR="00E5386F" w:rsidRPr="00422A7E" w:rsidRDefault="00E5386F" w:rsidP="00112E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c>
          <w:tcPr>
            <w:tcW w:w="9639" w:type="dxa"/>
          </w:tcPr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følg</w:t>
            </w:r>
            <w:r w:rsidR="0084744B">
              <w:rPr>
                <w:rFonts w:ascii="Arial" w:hAnsi="Arial" w:cs="Arial"/>
              </w:rPr>
              <w:t>j</w:t>
            </w:r>
            <w:r w:rsidR="00E5386F" w:rsidRPr="007B103C">
              <w:rPr>
                <w:rFonts w:ascii="Arial" w:hAnsi="Arial" w:cs="Arial"/>
              </w:rPr>
              <w:t xml:space="preserve">er med dette skjemaet når det </w:t>
            </w:r>
            <w:r w:rsidR="0084744B">
              <w:rPr>
                <w:rFonts w:ascii="Arial" w:hAnsi="Arial" w:cs="Arial"/>
              </w:rPr>
              <w:t xml:space="preserve">blir </w:t>
            </w:r>
            <w:r w:rsidR="0084744B" w:rsidRPr="007B103C">
              <w:rPr>
                <w:rFonts w:ascii="Arial" w:hAnsi="Arial" w:cs="Arial"/>
              </w:rPr>
              <w:t>send</w:t>
            </w:r>
            <w:r w:rsidR="0084744B">
              <w:rPr>
                <w:rFonts w:ascii="Arial" w:hAnsi="Arial" w:cs="Arial"/>
              </w:rPr>
              <w:t xml:space="preserve">t </w:t>
            </w:r>
            <w:r w:rsidR="00E5386F" w:rsidRPr="007B103C">
              <w:rPr>
                <w:rFonts w:ascii="Arial" w:hAnsi="Arial" w:cs="Arial"/>
              </w:rPr>
              <w:t>inn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D010E7">
              <w:rPr>
                <w:rFonts w:ascii="MS Gothic" w:eastAsia="MS Gothic" w:hAnsi="MS Gothic" w:cs="Arial"/>
              </w:rPr>
            </w:r>
            <w:r w:rsidR="00D010E7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 xml:space="preserve">Vedlegg </w:t>
            </w:r>
            <w:r w:rsidR="0084744B">
              <w:rPr>
                <w:rFonts w:ascii="Arial" w:hAnsi="Arial" w:cs="Arial"/>
              </w:rPr>
              <w:t xml:space="preserve">blir </w:t>
            </w:r>
            <w:r w:rsidR="00E5386F" w:rsidRPr="007B103C">
              <w:rPr>
                <w:rFonts w:ascii="Arial" w:hAnsi="Arial" w:cs="Arial"/>
              </w:rPr>
              <w:t>ettersende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84744B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Beskriv</w:t>
            </w:r>
            <w:r>
              <w:rPr>
                <w:rFonts w:ascii="Arial" w:hAnsi="Arial" w:cs="Arial"/>
              </w:rPr>
              <w:t xml:space="preserve">ing </w:t>
            </w:r>
            <w:r w:rsidRPr="007B103C"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av vedlegg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tbl>
      <w:tblPr>
        <w:tblpPr w:leftFromText="141" w:rightFromText="141" w:vertAnchor="page" w:horzAnchor="margin" w:tblpY="55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4820"/>
      </w:tblGrid>
      <w:tr w:rsidR="00E5386F" w:rsidRPr="00422A7E" w:rsidTr="007B103C"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Godkjenning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-For kommun</w:t>
            </w:r>
            <w:r w:rsidR="0084744B">
              <w:rPr>
                <w:rFonts w:ascii="Arial" w:hAnsi="Arial" w:cs="Arial"/>
              </w:rPr>
              <w:t>a</w:t>
            </w:r>
            <w:r w:rsidRPr="007B103C">
              <w:rPr>
                <w:rFonts w:ascii="Arial" w:hAnsi="Arial" w:cs="Arial"/>
              </w:rPr>
              <w:t>r og fylkeskommun</w:t>
            </w:r>
            <w:r w:rsidR="0084744B">
              <w:rPr>
                <w:rFonts w:ascii="Arial" w:hAnsi="Arial" w:cs="Arial"/>
              </w:rPr>
              <w:t>a</w:t>
            </w:r>
            <w:r w:rsidRPr="007B103C">
              <w:rPr>
                <w:rFonts w:ascii="Arial" w:hAnsi="Arial" w:cs="Arial"/>
              </w:rPr>
              <w:t>r skal søknaden v</w:t>
            </w:r>
            <w:r w:rsidR="0084744B">
              <w:rPr>
                <w:rFonts w:ascii="Arial" w:hAnsi="Arial" w:cs="Arial"/>
              </w:rPr>
              <w:t>e</w:t>
            </w:r>
            <w:r w:rsidRPr="007B103C">
              <w:rPr>
                <w:rFonts w:ascii="Arial" w:hAnsi="Arial" w:cs="Arial"/>
              </w:rPr>
              <w:t>re godkjen</w:t>
            </w:r>
            <w:r w:rsidR="0084744B">
              <w:rPr>
                <w:rFonts w:ascii="Arial" w:hAnsi="Arial" w:cs="Arial"/>
              </w:rPr>
              <w:t>d</w:t>
            </w:r>
            <w:r w:rsidRPr="007B103C">
              <w:rPr>
                <w:rFonts w:ascii="Arial" w:hAnsi="Arial" w:cs="Arial"/>
              </w:rPr>
              <w:t xml:space="preserve"> av rådmannen eller den rådmannen har delegert </w:t>
            </w:r>
            <w:r w:rsidR="008B311E" w:rsidRPr="007B103C">
              <w:rPr>
                <w:rFonts w:ascii="Arial" w:hAnsi="Arial" w:cs="Arial"/>
              </w:rPr>
              <w:t>myndighe</w:t>
            </w:r>
            <w:r w:rsidR="008B311E">
              <w:rPr>
                <w:rFonts w:ascii="Arial" w:hAnsi="Arial" w:cs="Arial"/>
              </w:rPr>
              <w:t>i</w:t>
            </w:r>
            <w:r w:rsidR="008B311E" w:rsidRPr="007B103C">
              <w:rPr>
                <w:rFonts w:ascii="Arial" w:hAnsi="Arial" w:cs="Arial"/>
              </w:rPr>
              <w:t>ta</w:t>
            </w:r>
            <w:r w:rsidRPr="007B103C">
              <w:rPr>
                <w:rFonts w:ascii="Arial" w:hAnsi="Arial" w:cs="Arial"/>
              </w:rPr>
              <w:t xml:space="preserve"> til.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-Skjema</w:t>
            </w:r>
            <w:r w:rsidR="0084744B">
              <w:rPr>
                <w:rFonts w:ascii="Arial" w:hAnsi="Arial" w:cs="Arial"/>
              </w:rPr>
              <w:t>et</w:t>
            </w:r>
            <w:r w:rsidRPr="007B103C">
              <w:rPr>
                <w:rFonts w:ascii="Arial" w:hAnsi="Arial" w:cs="Arial"/>
              </w:rPr>
              <w:t xml:space="preserve"> skal </w:t>
            </w:r>
            <w:r w:rsidR="0084744B" w:rsidRPr="007B103C">
              <w:rPr>
                <w:rFonts w:ascii="Arial" w:hAnsi="Arial" w:cs="Arial"/>
              </w:rPr>
              <w:t>signer</w:t>
            </w:r>
            <w:r w:rsidR="0084744B">
              <w:rPr>
                <w:rFonts w:ascii="Arial" w:hAnsi="Arial" w:cs="Arial"/>
              </w:rPr>
              <w:t>ast</w:t>
            </w:r>
            <w:r w:rsidR="0084744B" w:rsidRPr="007B103C">
              <w:rPr>
                <w:rFonts w:ascii="Arial" w:hAnsi="Arial" w:cs="Arial"/>
              </w:rPr>
              <w:t xml:space="preserve"> </w:t>
            </w:r>
            <w:r w:rsidRPr="007B103C">
              <w:rPr>
                <w:rFonts w:ascii="Arial" w:hAnsi="Arial" w:cs="Arial"/>
              </w:rPr>
              <w:t xml:space="preserve">av den som har </w:t>
            </w:r>
            <w:r w:rsidR="0084744B" w:rsidRPr="007B103C">
              <w:rPr>
                <w:rFonts w:ascii="Arial" w:hAnsi="Arial" w:cs="Arial"/>
              </w:rPr>
              <w:t>godkjen</w:t>
            </w:r>
            <w:r w:rsidR="0084744B">
              <w:rPr>
                <w:rFonts w:ascii="Arial" w:hAnsi="Arial" w:cs="Arial"/>
              </w:rPr>
              <w:t xml:space="preserve">d </w:t>
            </w:r>
            <w:r w:rsidRPr="007B103C">
              <w:rPr>
                <w:rFonts w:ascii="Arial" w:hAnsi="Arial" w:cs="Arial"/>
              </w:rPr>
              <w:t>søknaden.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-</w:t>
            </w:r>
            <w:r w:rsidR="0084744B" w:rsidRPr="00422A7E">
              <w:rPr>
                <w:rFonts w:ascii="Arial" w:hAnsi="Arial" w:cs="Arial"/>
              </w:rPr>
              <w:t>Signert s</w:t>
            </w:r>
            <w:r w:rsidR="0084744B">
              <w:rPr>
                <w:rFonts w:ascii="Arial" w:hAnsi="Arial" w:cs="Arial"/>
              </w:rPr>
              <w:t>øknad</w:t>
            </w:r>
            <w:r w:rsidR="0084744B" w:rsidRPr="00422A7E">
              <w:rPr>
                <w:rFonts w:ascii="Arial" w:hAnsi="Arial" w:cs="Arial"/>
              </w:rPr>
              <w:t xml:space="preserve"> som er skanna og lasta opp </w:t>
            </w:r>
            <w:r w:rsidR="0084744B">
              <w:rPr>
                <w:rFonts w:ascii="Arial" w:hAnsi="Arial" w:cs="Arial"/>
              </w:rPr>
              <w:t>elektronisk, blir godtatt.</w:t>
            </w:r>
          </w:p>
          <w:p w:rsidR="00E5386F" w:rsidRPr="00422A7E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</w:tc>
      </w:tr>
      <w:tr w:rsidR="00E5386F" w:rsidRPr="00AF3DCC" w:rsidTr="007B103C">
        <w:tc>
          <w:tcPr>
            <w:tcW w:w="9639" w:type="dxa"/>
            <w:gridSpan w:val="2"/>
            <w:tcBorders>
              <w:bottom w:val="nil"/>
            </w:tcBorders>
          </w:tcPr>
          <w:p w:rsidR="00E5386F" w:rsidRPr="00422A7E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Den som godkjenner skal:</w:t>
            </w:r>
          </w:p>
          <w:p w:rsidR="00E5386F" w:rsidRPr="00422A7E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 xml:space="preserve">Kjenne til </w:t>
            </w:r>
            <w:r w:rsidR="0084744B" w:rsidRPr="00422A7E">
              <w:rPr>
                <w:rFonts w:ascii="Arial" w:hAnsi="Arial" w:cs="Arial"/>
              </w:rPr>
              <w:t xml:space="preserve">vilkåra </w:t>
            </w:r>
            <w:r w:rsidRPr="00422A7E">
              <w:rPr>
                <w:rFonts w:ascii="Arial" w:hAnsi="Arial" w:cs="Arial"/>
              </w:rPr>
              <w:t xml:space="preserve">og </w:t>
            </w:r>
            <w:r w:rsidR="0084744B" w:rsidRPr="00422A7E">
              <w:rPr>
                <w:rFonts w:ascii="Arial" w:hAnsi="Arial" w:cs="Arial"/>
              </w:rPr>
              <w:t xml:space="preserve">krava </w:t>
            </w:r>
            <w:r w:rsidRPr="00422A7E">
              <w:rPr>
                <w:rFonts w:ascii="Arial" w:hAnsi="Arial" w:cs="Arial"/>
              </w:rPr>
              <w:t>i kunngj</w:t>
            </w:r>
            <w:r w:rsidR="0084744B">
              <w:rPr>
                <w:rFonts w:ascii="Arial" w:hAnsi="Arial" w:cs="Arial"/>
              </w:rPr>
              <w:t>e</w:t>
            </w:r>
            <w:r w:rsidRPr="00422A7E">
              <w:rPr>
                <w:rFonts w:ascii="Arial" w:hAnsi="Arial" w:cs="Arial"/>
              </w:rPr>
              <w:t>ring</w:t>
            </w:r>
            <w:r w:rsidR="0084744B">
              <w:rPr>
                <w:rFonts w:ascii="Arial" w:hAnsi="Arial" w:cs="Arial"/>
              </w:rPr>
              <w:t>a</w:t>
            </w:r>
            <w:r w:rsidRPr="00422A7E">
              <w:rPr>
                <w:rFonts w:ascii="Arial" w:hAnsi="Arial" w:cs="Arial"/>
              </w:rPr>
              <w:t>.</w:t>
            </w:r>
          </w:p>
          <w:p w:rsidR="00E5386F" w:rsidRPr="00422A7E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422A7E">
              <w:rPr>
                <w:rFonts w:ascii="Arial" w:hAnsi="Arial" w:cs="Arial"/>
              </w:rPr>
              <w:t>Godkjenne at opplysning</w:t>
            </w:r>
            <w:r w:rsidR="003D54D4" w:rsidRPr="00422A7E">
              <w:rPr>
                <w:rFonts w:ascii="Arial" w:hAnsi="Arial" w:cs="Arial"/>
              </w:rPr>
              <w:t>a</w:t>
            </w:r>
            <w:r w:rsidRPr="00422A7E">
              <w:rPr>
                <w:rFonts w:ascii="Arial" w:hAnsi="Arial" w:cs="Arial"/>
              </w:rPr>
              <w:t>ne i søknaden er korrekte og e</w:t>
            </w:r>
            <w:r w:rsidR="003D54D4" w:rsidRPr="00422A7E">
              <w:rPr>
                <w:rFonts w:ascii="Arial" w:hAnsi="Arial" w:cs="Arial"/>
              </w:rPr>
              <w:t>i</w:t>
            </w:r>
            <w:r w:rsidRPr="00422A7E">
              <w:rPr>
                <w:rFonts w:ascii="Arial" w:hAnsi="Arial" w:cs="Arial"/>
              </w:rPr>
              <w:t xml:space="preserve">t godt grunnlag for å vurdere </w:t>
            </w:r>
            <w:r w:rsidR="003D54D4" w:rsidRPr="00422A7E">
              <w:rPr>
                <w:rFonts w:ascii="Arial" w:hAnsi="Arial" w:cs="Arial"/>
              </w:rPr>
              <w:t>om</w:t>
            </w:r>
            <w:r w:rsidRPr="00422A7E">
              <w:rPr>
                <w:rFonts w:ascii="Arial" w:hAnsi="Arial" w:cs="Arial"/>
              </w:rPr>
              <w:t xml:space="preserve"> </w:t>
            </w:r>
            <w:r w:rsidR="003D54D4" w:rsidRPr="00422A7E">
              <w:rPr>
                <w:rFonts w:ascii="Arial" w:hAnsi="Arial" w:cs="Arial"/>
              </w:rPr>
              <w:t>statstilskot skal tildelast.</w:t>
            </w: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422A7E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Dato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Signatur</w:t>
            </w:r>
            <w:r w:rsidR="00370408">
              <w:rPr>
                <w:rFonts w:ascii="Arial" w:hAnsi="Arial" w:cs="Arial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Tittel/ roll</w:t>
            </w:r>
            <w:r w:rsidR="003D54D4">
              <w:rPr>
                <w:rFonts w:ascii="Arial" w:hAnsi="Arial" w:cs="Arial"/>
              </w:rPr>
              <w:t>a til den som</w:t>
            </w:r>
            <w:r w:rsidRPr="007B103C">
              <w:rPr>
                <w:rFonts w:ascii="Arial" w:hAnsi="Arial" w:cs="Arial"/>
              </w:rPr>
              <w:t xml:space="preserve"> godkjenner</w:t>
            </w:r>
            <w:r w:rsidR="00370408">
              <w:rPr>
                <w:rFonts w:ascii="Arial" w:hAnsi="Arial" w:cs="Arial"/>
              </w:rPr>
              <w:t xml:space="preserve">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p w:rsidR="00E5386F" w:rsidRPr="00BA573B" w:rsidRDefault="00E5386F" w:rsidP="00641E74">
      <w:pPr>
        <w:shd w:val="clear" w:color="auto" w:fill="FFFFFF"/>
        <w:rPr>
          <w:rFonts w:ascii="Arial" w:hAnsi="Arial" w:cs="Arial"/>
          <w:b/>
          <w:caps/>
        </w:rPr>
      </w:pPr>
      <w:r w:rsidRPr="00641E74">
        <w:rPr>
          <w:b/>
          <w:caps/>
        </w:rPr>
        <w:t xml:space="preserve"> </w:t>
      </w:r>
    </w:p>
    <w:sectPr w:rsidR="00E5386F" w:rsidRPr="00BA573B" w:rsidSect="00050230"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9CC" w:rsidRDefault="006E19CC">
      <w:r>
        <w:separator/>
      </w:r>
    </w:p>
  </w:endnote>
  <w:endnote w:type="continuationSeparator" w:id="0">
    <w:p w:rsidR="006E19CC" w:rsidRDefault="006E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18E" w:rsidRDefault="0027218E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:rsidR="0027218E" w:rsidRDefault="0027218E" w:rsidP="004A469A">
    <w:pPr>
      <w:pStyle w:val="Bunn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18E" w:rsidRDefault="0027218E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D010E7">
      <w:rPr>
        <w:rStyle w:val="Sidetall"/>
        <w:noProof/>
      </w:rPr>
      <w:t>2</w:t>
    </w:r>
    <w:r>
      <w:rPr>
        <w:rStyle w:val="Sidetall"/>
      </w:rPr>
      <w:fldChar w:fldCharType="end"/>
    </w:r>
  </w:p>
  <w:p w:rsidR="0027218E" w:rsidRDefault="0027218E" w:rsidP="00050230">
    <w:pPr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9CC" w:rsidRDefault="006E19CC">
      <w:r>
        <w:separator/>
      </w:r>
    </w:p>
  </w:footnote>
  <w:footnote w:type="continuationSeparator" w:id="0">
    <w:p w:rsidR="006E19CC" w:rsidRDefault="006E1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18E" w:rsidRDefault="0027218E" w:rsidP="00240DFA">
    <w:pPr>
      <w:pStyle w:val="Topptekst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18E" w:rsidRPr="00410C2C" w:rsidRDefault="0027218E" w:rsidP="00050230">
    <w:pPr>
      <w:pStyle w:val="Topptekst"/>
      <w:tabs>
        <w:tab w:val="right" w:pos="9638"/>
      </w:tabs>
      <w:rPr>
        <w:rFonts w:ascii="Arial" w:hAnsi="Arial" w:cs="Arial"/>
        <w:sz w:val="28"/>
        <w:szCs w:val="28"/>
      </w:rPr>
    </w:pPr>
    <w:r w:rsidRPr="00410C2C">
      <w:rPr>
        <w:rFonts w:ascii="Arial" w:hAnsi="Arial" w:cs="Arial"/>
        <w:b/>
        <w:sz w:val="28"/>
        <w:szCs w:val="28"/>
      </w:rPr>
      <w:t>Søknad om tilsk</w:t>
    </w:r>
    <w:r>
      <w:rPr>
        <w:rFonts w:ascii="Arial" w:hAnsi="Arial" w:cs="Arial"/>
        <w:b/>
        <w:sz w:val="28"/>
        <w:szCs w:val="28"/>
      </w:rPr>
      <w:t>ot</w:t>
    </w:r>
    <w:r w:rsidRPr="00410C2C">
      <w:rPr>
        <w:rFonts w:ascii="Arial" w:hAnsi="Arial" w:cs="Arial"/>
        <w:b/>
        <w:sz w:val="28"/>
        <w:szCs w:val="28"/>
      </w:rPr>
      <w:t xml:space="preserve"> til kompetanse og innovasjon på statsbudsjettets kapittel 0761 post 68</w:t>
    </w:r>
    <w:r w:rsidRPr="00410C2C">
      <w:rPr>
        <w:rFonts w:ascii="Arial" w:hAnsi="Arial" w:cs="Arial"/>
        <w:sz w:val="28"/>
        <w:szCs w:val="28"/>
      </w:rPr>
      <w:tab/>
    </w:r>
    <w:r w:rsidRPr="00410C2C">
      <w:rPr>
        <w:rFonts w:ascii="Arial" w:hAnsi="Arial" w:cs="Arial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2FC1"/>
    <w:multiLevelType w:val="multilevel"/>
    <w:tmpl w:val="56D4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4E1B9E"/>
    <w:multiLevelType w:val="hybridMultilevel"/>
    <w:tmpl w:val="78C8235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CC2397"/>
    <w:multiLevelType w:val="hybridMultilevel"/>
    <w:tmpl w:val="DD4EA87E"/>
    <w:lvl w:ilvl="0" w:tplc="8A405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F5169B"/>
    <w:multiLevelType w:val="hybridMultilevel"/>
    <w:tmpl w:val="CEF0728E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D145E"/>
    <w:multiLevelType w:val="hybridMultilevel"/>
    <w:tmpl w:val="094857F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871339"/>
    <w:multiLevelType w:val="hybridMultilevel"/>
    <w:tmpl w:val="4A6A5BB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1D6632"/>
    <w:multiLevelType w:val="hybridMultilevel"/>
    <w:tmpl w:val="C0D8ABB6"/>
    <w:lvl w:ilvl="0" w:tplc="ABAA2CB6">
      <w:start w:val="1"/>
      <w:numFmt w:val="bullet"/>
      <w:lvlText w:val=""/>
      <w:lvlJc w:val="left"/>
      <w:pPr>
        <w:tabs>
          <w:tab w:val="num" w:pos="397"/>
        </w:tabs>
        <w:ind w:left="720" w:hanging="360"/>
      </w:pPr>
      <w:rPr>
        <w:rFonts w:ascii="Symbol" w:hAnsi="Symbol" w:hint="default"/>
        <w:color w:val="000000"/>
        <w:sz w:val="22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FA6584"/>
    <w:multiLevelType w:val="hybridMultilevel"/>
    <w:tmpl w:val="828A6166"/>
    <w:lvl w:ilvl="0" w:tplc="514A151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863A5C"/>
    <w:multiLevelType w:val="hybridMultilevel"/>
    <w:tmpl w:val="1C4CFA5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412C71"/>
    <w:multiLevelType w:val="hybridMultilevel"/>
    <w:tmpl w:val="2760FCA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783173"/>
    <w:multiLevelType w:val="hybridMultilevel"/>
    <w:tmpl w:val="A90CA7E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39276E"/>
    <w:multiLevelType w:val="hybridMultilevel"/>
    <w:tmpl w:val="13449E30"/>
    <w:lvl w:ilvl="0" w:tplc="43AC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6F637C8"/>
    <w:multiLevelType w:val="hybridMultilevel"/>
    <w:tmpl w:val="776CE5D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90BE4"/>
    <w:multiLevelType w:val="hybridMultilevel"/>
    <w:tmpl w:val="A2E48D1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3D20F0"/>
    <w:multiLevelType w:val="hybridMultilevel"/>
    <w:tmpl w:val="BCE0690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1891EA8"/>
    <w:multiLevelType w:val="hybridMultilevel"/>
    <w:tmpl w:val="8194A37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3B7045E"/>
    <w:multiLevelType w:val="hybridMultilevel"/>
    <w:tmpl w:val="72DA912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9871202"/>
    <w:multiLevelType w:val="hybridMultilevel"/>
    <w:tmpl w:val="C6A66946"/>
    <w:lvl w:ilvl="0" w:tplc="8BBC119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B62E77"/>
    <w:multiLevelType w:val="hybridMultilevel"/>
    <w:tmpl w:val="A2FE7DB8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8"/>
  </w:num>
  <w:num w:numId="5">
    <w:abstractNumId w:val="7"/>
  </w:num>
  <w:num w:numId="6">
    <w:abstractNumId w:val="17"/>
  </w:num>
  <w:num w:numId="7">
    <w:abstractNumId w:val="6"/>
  </w:num>
  <w:num w:numId="8">
    <w:abstractNumId w:val="0"/>
  </w:num>
  <w:num w:numId="9">
    <w:abstractNumId w:val="9"/>
  </w:num>
  <w:num w:numId="10">
    <w:abstractNumId w:val="18"/>
  </w:num>
  <w:num w:numId="11">
    <w:abstractNumId w:val="15"/>
  </w:num>
  <w:num w:numId="12">
    <w:abstractNumId w:val="16"/>
  </w:num>
  <w:num w:numId="13">
    <w:abstractNumId w:val="5"/>
  </w:num>
  <w:num w:numId="14">
    <w:abstractNumId w:val="11"/>
  </w:num>
  <w:num w:numId="15">
    <w:abstractNumId w:val="2"/>
  </w:num>
  <w:num w:numId="16">
    <w:abstractNumId w:val="13"/>
  </w:num>
  <w:num w:numId="17">
    <w:abstractNumId w:val="4"/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DDA"/>
    <w:rsid w:val="000012CC"/>
    <w:rsid w:val="00003A4C"/>
    <w:rsid w:val="0000555B"/>
    <w:rsid w:val="0001122D"/>
    <w:rsid w:val="00013C5C"/>
    <w:rsid w:val="00015FFB"/>
    <w:rsid w:val="00020DE3"/>
    <w:rsid w:val="00022390"/>
    <w:rsid w:val="00025715"/>
    <w:rsid w:val="00027F30"/>
    <w:rsid w:val="0003215C"/>
    <w:rsid w:val="000334BB"/>
    <w:rsid w:val="00033B6B"/>
    <w:rsid w:val="00041E26"/>
    <w:rsid w:val="00042EAD"/>
    <w:rsid w:val="00045DC1"/>
    <w:rsid w:val="000475C0"/>
    <w:rsid w:val="00050230"/>
    <w:rsid w:val="00050934"/>
    <w:rsid w:val="00054CC2"/>
    <w:rsid w:val="00065000"/>
    <w:rsid w:val="00071616"/>
    <w:rsid w:val="00072A67"/>
    <w:rsid w:val="00074621"/>
    <w:rsid w:val="000773F5"/>
    <w:rsid w:val="000800B3"/>
    <w:rsid w:val="0008103D"/>
    <w:rsid w:val="00081C5B"/>
    <w:rsid w:val="00081C8E"/>
    <w:rsid w:val="00082373"/>
    <w:rsid w:val="0009096D"/>
    <w:rsid w:val="00090C15"/>
    <w:rsid w:val="000922D9"/>
    <w:rsid w:val="000A2C0C"/>
    <w:rsid w:val="000B1A3A"/>
    <w:rsid w:val="000B1B7D"/>
    <w:rsid w:val="000B7E4B"/>
    <w:rsid w:val="000C1AD5"/>
    <w:rsid w:val="000C42DF"/>
    <w:rsid w:val="000C7BAE"/>
    <w:rsid w:val="000D73FE"/>
    <w:rsid w:val="000E01C4"/>
    <w:rsid w:val="000E1151"/>
    <w:rsid w:val="000E26D5"/>
    <w:rsid w:val="000E3035"/>
    <w:rsid w:val="000E4454"/>
    <w:rsid w:val="000F2341"/>
    <w:rsid w:val="000F72F6"/>
    <w:rsid w:val="000F78DE"/>
    <w:rsid w:val="00112EAD"/>
    <w:rsid w:val="00123467"/>
    <w:rsid w:val="00131245"/>
    <w:rsid w:val="0014211D"/>
    <w:rsid w:val="00143320"/>
    <w:rsid w:val="00143ECC"/>
    <w:rsid w:val="001460B8"/>
    <w:rsid w:val="00147516"/>
    <w:rsid w:val="00151048"/>
    <w:rsid w:val="001514A8"/>
    <w:rsid w:val="00151829"/>
    <w:rsid w:val="00151B11"/>
    <w:rsid w:val="0015500C"/>
    <w:rsid w:val="001558B6"/>
    <w:rsid w:val="001563D5"/>
    <w:rsid w:val="0015697A"/>
    <w:rsid w:val="00163807"/>
    <w:rsid w:val="00163918"/>
    <w:rsid w:val="00165550"/>
    <w:rsid w:val="00166BC8"/>
    <w:rsid w:val="00172E42"/>
    <w:rsid w:val="0017315E"/>
    <w:rsid w:val="00175555"/>
    <w:rsid w:val="001775DE"/>
    <w:rsid w:val="00183985"/>
    <w:rsid w:val="001865A5"/>
    <w:rsid w:val="001A1C42"/>
    <w:rsid w:val="001A2463"/>
    <w:rsid w:val="001A5F9D"/>
    <w:rsid w:val="001A7C22"/>
    <w:rsid w:val="001D02C0"/>
    <w:rsid w:val="001D6D41"/>
    <w:rsid w:val="001E2D4B"/>
    <w:rsid w:val="001E61B5"/>
    <w:rsid w:val="001F38FC"/>
    <w:rsid w:val="002029F7"/>
    <w:rsid w:val="002061D3"/>
    <w:rsid w:val="002148F5"/>
    <w:rsid w:val="00215777"/>
    <w:rsid w:val="00221E6F"/>
    <w:rsid w:val="00226234"/>
    <w:rsid w:val="00230E5E"/>
    <w:rsid w:val="00230FD5"/>
    <w:rsid w:val="002324C7"/>
    <w:rsid w:val="00232D06"/>
    <w:rsid w:val="00240DFA"/>
    <w:rsid w:val="002411A4"/>
    <w:rsid w:val="00252BFA"/>
    <w:rsid w:val="00254875"/>
    <w:rsid w:val="002659E7"/>
    <w:rsid w:val="002700F1"/>
    <w:rsid w:val="0027214F"/>
    <w:rsid w:val="0027218E"/>
    <w:rsid w:val="00280D43"/>
    <w:rsid w:val="00280FB2"/>
    <w:rsid w:val="00284E7B"/>
    <w:rsid w:val="00294478"/>
    <w:rsid w:val="00296696"/>
    <w:rsid w:val="00297C43"/>
    <w:rsid w:val="002A26B4"/>
    <w:rsid w:val="002B6ED1"/>
    <w:rsid w:val="002C63E0"/>
    <w:rsid w:val="002D0B01"/>
    <w:rsid w:val="002F0A49"/>
    <w:rsid w:val="002F0F77"/>
    <w:rsid w:val="002F1E9F"/>
    <w:rsid w:val="002F77D2"/>
    <w:rsid w:val="002F77ED"/>
    <w:rsid w:val="003013BA"/>
    <w:rsid w:val="00311C70"/>
    <w:rsid w:val="00313AED"/>
    <w:rsid w:val="003161B5"/>
    <w:rsid w:val="003208A8"/>
    <w:rsid w:val="0033075A"/>
    <w:rsid w:val="00330CDA"/>
    <w:rsid w:val="003337F3"/>
    <w:rsid w:val="00334CF5"/>
    <w:rsid w:val="00341A9E"/>
    <w:rsid w:val="00343398"/>
    <w:rsid w:val="00350771"/>
    <w:rsid w:val="00352F78"/>
    <w:rsid w:val="003532FC"/>
    <w:rsid w:val="0035413E"/>
    <w:rsid w:val="0036169F"/>
    <w:rsid w:val="00370408"/>
    <w:rsid w:val="00373936"/>
    <w:rsid w:val="00377108"/>
    <w:rsid w:val="00384850"/>
    <w:rsid w:val="0039152C"/>
    <w:rsid w:val="003925E2"/>
    <w:rsid w:val="0039782E"/>
    <w:rsid w:val="003A0B4A"/>
    <w:rsid w:val="003A3AFA"/>
    <w:rsid w:val="003B18EC"/>
    <w:rsid w:val="003B595E"/>
    <w:rsid w:val="003C1645"/>
    <w:rsid w:val="003C19FF"/>
    <w:rsid w:val="003C55AE"/>
    <w:rsid w:val="003D07C4"/>
    <w:rsid w:val="003D203B"/>
    <w:rsid w:val="003D31E8"/>
    <w:rsid w:val="003D54D4"/>
    <w:rsid w:val="003E0E29"/>
    <w:rsid w:val="003E495A"/>
    <w:rsid w:val="003E4A03"/>
    <w:rsid w:val="003E4EAA"/>
    <w:rsid w:val="003E6743"/>
    <w:rsid w:val="003E7619"/>
    <w:rsid w:val="003F0562"/>
    <w:rsid w:val="003F326B"/>
    <w:rsid w:val="003F441A"/>
    <w:rsid w:val="003F7FA0"/>
    <w:rsid w:val="00400CA3"/>
    <w:rsid w:val="00400D7D"/>
    <w:rsid w:val="00406460"/>
    <w:rsid w:val="00406B16"/>
    <w:rsid w:val="0040709A"/>
    <w:rsid w:val="00410C2C"/>
    <w:rsid w:val="004208A3"/>
    <w:rsid w:val="00421234"/>
    <w:rsid w:val="00422A7E"/>
    <w:rsid w:val="00423676"/>
    <w:rsid w:val="004244D0"/>
    <w:rsid w:val="004314D4"/>
    <w:rsid w:val="004330B3"/>
    <w:rsid w:val="00437EF8"/>
    <w:rsid w:val="004404EB"/>
    <w:rsid w:val="0045074C"/>
    <w:rsid w:val="00450D9A"/>
    <w:rsid w:val="00460F15"/>
    <w:rsid w:val="00466CBF"/>
    <w:rsid w:val="00472120"/>
    <w:rsid w:val="00475376"/>
    <w:rsid w:val="00475E3C"/>
    <w:rsid w:val="00477FDA"/>
    <w:rsid w:val="004834BB"/>
    <w:rsid w:val="00487154"/>
    <w:rsid w:val="004908DC"/>
    <w:rsid w:val="00492F4E"/>
    <w:rsid w:val="004A3E9F"/>
    <w:rsid w:val="004A469A"/>
    <w:rsid w:val="004B1D0A"/>
    <w:rsid w:val="004B5CC3"/>
    <w:rsid w:val="004B5DD9"/>
    <w:rsid w:val="004C3031"/>
    <w:rsid w:val="004C4342"/>
    <w:rsid w:val="004C54AC"/>
    <w:rsid w:val="004D5BE5"/>
    <w:rsid w:val="004D6E1D"/>
    <w:rsid w:val="004D7C4E"/>
    <w:rsid w:val="004E5380"/>
    <w:rsid w:val="004E5E18"/>
    <w:rsid w:val="004E793C"/>
    <w:rsid w:val="004F080F"/>
    <w:rsid w:val="004F13BE"/>
    <w:rsid w:val="004F141D"/>
    <w:rsid w:val="004F53CF"/>
    <w:rsid w:val="00507733"/>
    <w:rsid w:val="00513442"/>
    <w:rsid w:val="00513D17"/>
    <w:rsid w:val="0051556E"/>
    <w:rsid w:val="00521E2E"/>
    <w:rsid w:val="005221E5"/>
    <w:rsid w:val="00523F6C"/>
    <w:rsid w:val="00524EBB"/>
    <w:rsid w:val="00525AD6"/>
    <w:rsid w:val="005274ED"/>
    <w:rsid w:val="005351B6"/>
    <w:rsid w:val="00536B4F"/>
    <w:rsid w:val="00541797"/>
    <w:rsid w:val="00541DCE"/>
    <w:rsid w:val="00541E57"/>
    <w:rsid w:val="005428CE"/>
    <w:rsid w:val="00546F07"/>
    <w:rsid w:val="005475D0"/>
    <w:rsid w:val="00551038"/>
    <w:rsid w:val="00552AEF"/>
    <w:rsid w:val="00553CF1"/>
    <w:rsid w:val="005545E5"/>
    <w:rsid w:val="005641B7"/>
    <w:rsid w:val="00565A26"/>
    <w:rsid w:val="00566A68"/>
    <w:rsid w:val="00566DA0"/>
    <w:rsid w:val="00572F0B"/>
    <w:rsid w:val="00582575"/>
    <w:rsid w:val="005877AB"/>
    <w:rsid w:val="00591739"/>
    <w:rsid w:val="0059282A"/>
    <w:rsid w:val="00592FFD"/>
    <w:rsid w:val="00596633"/>
    <w:rsid w:val="00596E72"/>
    <w:rsid w:val="005A2E3C"/>
    <w:rsid w:val="005A7CA6"/>
    <w:rsid w:val="005B171E"/>
    <w:rsid w:val="005B20A2"/>
    <w:rsid w:val="005C4CB0"/>
    <w:rsid w:val="005C5405"/>
    <w:rsid w:val="005C5499"/>
    <w:rsid w:val="005D0142"/>
    <w:rsid w:val="005D27BF"/>
    <w:rsid w:val="005E34CB"/>
    <w:rsid w:val="005E6D96"/>
    <w:rsid w:val="00601014"/>
    <w:rsid w:val="00603971"/>
    <w:rsid w:val="00611EEF"/>
    <w:rsid w:val="00613BA4"/>
    <w:rsid w:val="0062503B"/>
    <w:rsid w:val="006365DA"/>
    <w:rsid w:val="006368FB"/>
    <w:rsid w:val="0064071E"/>
    <w:rsid w:val="00641E74"/>
    <w:rsid w:val="00642514"/>
    <w:rsid w:val="00642E2C"/>
    <w:rsid w:val="00644F04"/>
    <w:rsid w:val="006556AF"/>
    <w:rsid w:val="006649EB"/>
    <w:rsid w:val="006672FD"/>
    <w:rsid w:val="00672EE5"/>
    <w:rsid w:val="006744F7"/>
    <w:rsid w:val="006821BB"/>
    <w:rsid w:val="00690314"/>
    <w:rsid w:val="00692B78"/>
    <w:rsid w:val="00693E10"/>
    <w:rsid w:val="006A0473"/>
    <w:rsid w:val="006A23C3"/>
    <w:rsid w:val="006A297B"/>
    <w:rsid w:val="006A4C71"/>
    <w:rsid w:val="006B0BCD"/>
    <w:rsid w:val="006B17BF"/>
    <w:rsid w:val="006C0708"/>
    <w:rsid w:val="006C1479"/>
    <w:rsid w:val="006C22F5"/>
    <w:rsid w:val="006D06D5"/>
    <w:rsid w:val="006D384A"/>
    <w:rsid w:val="006D3885"/>
    <w:rsid w:val="006D3D03"/>
    <w:rsid w:val="006D697B"/>
    <w:rsid w:val="006D6E23"/>
    <w:rsid w:val="006D70B9"/>
    <w:rsid w:val="006E12E7"/>
    <w:rsid w:val="006E19CC"/>
    <w:rsid w:val="006E246D"/>
    <w:rsid w:val="006E40EB"/>
    <w:rsid w:val="006E4E5A"/>
    <w:rsid w:val="006E6DAB"/>
    <w:rsid w:val="006F3DDA"/>
    <w:rsid w:val="006F447B"/>
    <w:rsid w:val="006F704B"/>
    <w:rsid w:val="00702078"/>
    <w:rsid w:val="00702E7E"/>
    <w:rsid w:val="0070347B"/>
    <w:rsid w:val="00704DF8"/>
    <w:rsid w:val="00707FD1"/>
    <w:rsid w:val="007108F3"/>
    <w:rsid w:val="0071782A"/>
    <w:rsid w:val="00720BFE"/>
    <w:rsid w:val="00724D49"/>
    <w:rsid w:val="00727567"/>
    <w:rsid w:val="007314D4"/>
    <w:rsid w:val="00734C64"/>
    <w:rsid w:val="00736620"/>
    <w:rsid w:val="007470D2"/>
    <w:rsid w:val="00747A9C"/>
    <w:rsid w:val="00760D52"/>
    <w:rsid w:val="0076164C"/>
    <w:rsid w:val="007715E0"/>
    <w:rsid w:val="007818F1"/>
    <w:rsid w:val="007822E3"/>
    <w:rsid w:val="00783789"/>
    <w:rsid w:val="00785BD3"/>
    <w:rsid w:val="007864D6"/>
    <w:rsid w:val="00791997"/>
    <w:rsid w:val="00793482"/>
    <w:rsid w:val="00796EF9"/>
    <w:rsid w:val="00797243"/>
    <w:rsid w:val="00797B26"/>
    <w:rsid w:val="007A2AFA"/>
    <w:rsid w:val="007A2D63"/>
    <w:rsid w:val="007A6ED0"/>
    <w:rsid w:val="007B103C"/>
    <w:rsid w:val="007B3900"/>
    <w:rsid w:val="007C0D25"/>
    <w:rsid w:val="007D2CBA"/>
    <w:rsid w:val="007D3337"/>
    <w:rsid w:val="007E554D"/>
    <w:rsid w:val="007F1646"/>
    <w:rsid w:val="007F57DD"/>
    <w:rsid w:val="0080225E"/>
    <w:rsid w:val="0080719B"/>
    <w:rsid w:val="00815012"/>
    <w:rsid w:val="00815521"/>
    <w:rsid w:val="00815C39"/>
    <w:rsid w:val="00823701"/>
    <w:rsid w:val="008303F9"/>
    <w:rsid w:val="008367C6"/>
    <w:rsid w:val="0084744B"/>
    <w:rsid w:val="00857DBB"/>
    <w:rsid w:val="0087148D"/>
    <w:rsid w:val="008842B5"/>
    <w:rsid w:val="00886336"/>
    <w:rsid w:val="008876D0"/>
    <w:rsid w:val="00890110"/>
    <w:rsid w:val="0089225A"/>
    <w:rsid w:val="00894F96"/>
    <w:rsid w:val="008A1B4D"/>
    <w:rsid w:val="008A392C"/>
    <w:rsid w:val="008A535D"/>
    <w:rsid w:val="008A70E0"/>
    <w:rsid w:val="008B16A5"/>
    <w:rsid w:val="008B311E"/>
    <w:rsid w:val="008B4987"/>
    <w:rsid w:val="008E525F"/>
    <w:rsid w:val="008E7E75"/>
    <w:rsid w:val="008F1635"/>
    <w:rsid w:val="008F369F"/>
    <w:rsid w:val="009011BA"/>
    <w:rsid w:val="00903B64"/>
    <w:rsid w:val="00905B8E"/>
    <w:rsid w:val="00906781"/>
    <w:rsid w:val="00906B3F"/>
    <w:rsid w:val="00914B59"/>
    <w:rsid w:val="00920FFC"/>
    <w:rsid w:val="00921209"/>
    <w:rsid w:val="00923298"/>
    <w:rsid w:val="00924EB0"/>
    <w:rsid w:val="00931407"/>
    <w:rsid w:val="0093259B"/>
    <w:rsid w:val="00933899"/>
    <w:rsid w:val="00935288"/>
    <w:rsid w:val="00936C06"/>
    <w:rsid w:val="0095193D"/>
    <w:rsid w:val="009619DB"/>
    <w:rsid w:val="00965057"/>
    <w:rsid w:val="00965963"/>
    <w:rsid w:val="00965AEE"/>
    <w:rsid w:val="00970FC5"/>
    <w:rsid w:val="00974910"/>
    <w:rsid w:val="009756C1"/>
    <w:rsid w:val="00977AAA"/>
    <w:rsid w:val="00980FBF"/>
    <w:rsid w:val="009A0E05"/>
    <w:rsid w:val="009A22CC"/>
    <w:rsid w:val="009B0E28"/>
    <w:rsid w:val="009B50CF"/>
    <w:rsid w:val="009C7479"/>
    <w:rsid w:val="009D58BB"/>
    <w:rsid w:val="009D7927"/>
    <w:rsid w:val="009E67DC"/>
    <w:rsid w:val="009F284E"/>
    <w:rsid w:val="009F4718"/>
    <w:rsid w:val="00A052EC"/>
    <w:rsid w:val="00A14C2E"/>
    <w:rsid w:val="00A233D9"/>
    <w:rsid w:val="00A23CE5"/>
    <w:rsid w:val="00A23CEE"/>
    <w:rsid w:val="00A24AF2"/>
    <w:rsid w:val="00A314F7"/>
    <w:rsid w:val="00A3728B"/>
    <w:rsid w:val="00A45AD0"/>
    <w:rsid w:val="00A50516"/>
    <w:rsid w:val="00A51DE2"/>
    <w:rsid w:val="00A568C2"/>
    <w:rsid w:val="00A735CA"/>
    <w:rsid w:val="00A7772D"/>
    <w:rsid w:val="00A77868"/>
    <w:rsid w:val="00A81591"/>
    <w:rsid w:val="00A878AE"/>
    <w:rsid w:val="00A9230A"/>
    <w:rsid w:val="00A93B16"/>
    <w:rsid w:val="00A94EB7"/>
    <w:rsid w:val="00A94ED5"/>
    <w:rsid w:val="00A95D5E"/>
    <w:rsid w:val="00A967A2"/>
    <w:rsid w:val="00AA503D"/>
    <w:rsid w:val="00AA5805"/>
    <w:rsid w:val="00AB1C84"/>
    <w:rsid w:val="00AB1F85"/>
    <w:rsid w:val="00AC59B6"/>
    <w:rsid w:val="00AD7A91"/>
    <w:rsid w:val="00AE238B"/>
    <w:rsid w:val="00AF1CB8"/>
    <w:rsid w:val="00AF2F75"/>
    <w:rsid w:val="00AF3DCC"/>
    <w:rsid w:val="00AF5B30"/>
    <w:rsid w:val="00B01037"/>
    <w:rsid w:val="00B06806"/>
    <w:rsid w:val="00B06811"/>
    <w:rsid w:val="00B07816"/>
    <w:rsid w:val="00B106F6"/>
    <w:rsid w:val="00B11D34"/>
    <w:rsid w:val="00B12A2C"/>
    <w:rsid w:val="00B1706E"/>
    <w:rsid w:val="00B2517F"/>
    <w:rsid w:val="00B26BE7"/>
    <w:rsid w:val="00B3457B"/>
    <w:rsid w:val="00B347BE"/>
    <w:rsid w:val="00B36712"/>
    <w:rsid w:val="00B41000"/>
    <w:rsid w:val="00B44025"/>
    <w:rsid w:val="00B477CC"/>
    <w:rsid w:val="00B53F3E"/>
    <w:rsid w:val="00B62DB7"/>
    <w:rsid w:val="00B63892"/>
    <w:rsid w:val="00B7043A"/>
    <w:rsid w:val="00B7773C"/>
    <w:rsid w:val="00B80569"/>
    <w:rsid w:val="00B94494"/>
    <w:rsid w:val="00BA541D"/>
    <w:rsid w:val="00BA573B"/>
    <w:rsid w:val="00BA6498"/>
    <w:rsid w:val="00BB26AB"/>
    <w:rsid w:val="00BB3CED"/>
    <w:rsid w:val="00BB5A42"/>
    <w:rsid w:val="00BB7C4A"/>
    <w:rsid w:val="00BC52E9"/>
    <w:rsid w:val="00BD083C"/>
    <w:rsid w:val="00BD39CD"/>
    <w:rsid w:val="00BD4031"/>
    <w:rsid w:val="00BE1975"/>
    <w:rsid w:val="00BF16C6"/>
    <w:rsid w:val="00BF2F78"/>
    <w:rsid w:val="00BF4910"/>
    <w:rsid w:val="00BF5156"/>
    <w:rsid w:val="00C0055A"/>
    <w:rsid w:val="00C01375"/>
    <w:rsid w:val="00C034A9"/>
    <w:rsid w:val="00C07204"/>
    <w:rsid w:val="00C160DA"/>
    <w:rsid w:val="00C16E35"/>
    <w:rsid w:val="00C272FD"/>
    <w:rsid w:val="00C313A0"/>
    <w:rsid w:val="00C32190"/>
    <w:rsid w:val="00C33B7C"/>
    <w:rsid w:val="00C365ED"/>
    <w:rsid w:val="00C37532"/>
    <w:rsid w:val="00C37996"/>
    <w:rsid w:val="00C41236"/>
    <w:rsid w:val="00C44411"/>
    <w:rsid w:val="00C51615"/>
    <w:rsid w:val="00C54373"/>
    <w:rsid w:val="00C55AF1"/>
    <w:rsid w:val="00C55C78"/>
    <w:rsid w:val="00C5658A"/>
    <w:rsid w:val="00C80C22"/>
    <w:rsid w:val="00C841AE"/>
    <w:rsid w:val="00C92D41"/>
    <w:rsid w:val="00C94D9D"/>
    <w:rsid w:val="00C94DF7"/>
    <w:rsid w:val="00CA6143"/>
    <w:rsid w:val="00CB04DD"/>
    <w:rsid w:val="00CB1793"/>
    <w:rsid w:val="00CB5961"/>
    <w:rsid w:val="00CB7933"/>
    <w:rsid w:val="00CD0AED"/>
    <w:rsid w:val="00CD10CE"/>
    <w:rsid w:val="00CD2C42"/>
    <w:rsid w:val="00CD5FE8"/>
    <w:rsid w:val="00CE4A88"/>
    <w:rsid w:val="00CF3352"/>
    <w:rsid w:val="00CF512F"/>
    <w:rsid w:val="00D010E7"/>
    <w:rsid w:val="00D01294"/>
    <w:rsid w:val="00D02BA8"/>
    <w:rsid w:val="00D069D6"/>
    <w:rsid w:val="00D11338"/>
    <w:rsid w:val="00D13CA2"/>
    <w:rsid w:val="00D14127"/>
    <w:rsid w:val="00D14D19"/>
    <w:rsid w:val="00D236A8"/>
    <w:rsid w:val="00D2734B"/>
    <w:rsid w:val="00D36344"/>
    <w:rsid w:val="00D378A5"/>
    <w:rsid w:val="00D421BA"/>
    <w:rsid w:val="00D47B03"/>
    <w:rsid w:val="00D56247"/>
    <w:rsid w:val="00D60BA0"/>
    <w:rsid w:val="00D62D7D"/>
    <w:rsid w:val="00D64A76"/>
    <w:rsid w:val="00D71FCE"/>
    <w:rsid w:val="00D76096"/>
    <w:rsid w:val="00D8083B"/>
    <w:rsid w:val="00D82D43"/>
    <w:rsid w:val="00D903BF"/>
    <w:rsid w:val="00D90CA6"/>
    <w:rsid w:val="00D910F9"/>
    <w:rsid w:val="00D92A33"/>
    <w:rsid w:val="00DA2039"/>
    <w:rsid w:val="00DB4F3F"/>
    <w:rsid w:val="00DB6FBE"/>
    <w:rsid w:val="00DB7C30"/>
    <w:rsid w:val="00DC7550"/>
    <w:rsid w:val="00DD36C4"/>
    <w:rsid w:val="00DD3A32"/>
    <w:rsid w:val="00DD677D"/>
    <w:rsid w:val="00DE1491"/>
    <w:rsid w:val="00DE28A3"/>
    <w:rsid w:val="00DE6894"/>
    <w:rsid w:val="00DF3210"/>
    <w:rsid w:val="00DF60CC"/>
    <w:rsid w:val="00DF7754"/>
    <w:rsid w:val="00E023D7"/>
    <w:rsid w:val="00E0430A"/>
    <w:rsid w:val="00E05EE0"/>
    <w:rsid w:val="00E14241"/>
    <w:rsid w:val="00E259F3"/>
    <w:rsid w:val="00E3298A"/>
    <w:rsid w:val="00E36877"/>
    <w:rsid w:val="00E41C07"/>
    <w:rsid w:val="00E41E8A"/>
    <w:rsid w:val="00E4408F"/>
    <w:rsid w:val="00E50311"/>
    <w:rsid w:val="00E5224A"/>
    <w:rsid w:val="00E5386F"/>
    <w:rsid w:val="00E54A1B"/>
    <w:rsid w:val="00E6131A"/>
    <w:rsid w:val="00E61C9E"/>
    <w:rsid w:val="00E676C8"/>
    <w:rsid w:val="00E75F6A"/>
    <w:rsid w:val="00E8165E"/>
    <w:rsid w:val="00E85238"/>
    <w:rsid w:val="00E90595"/>
    <w:rsid w:val="00E92AD6"/>
    <w:rsid w:val="00E94A78"/>
    <w:rsid w:val="00E97E69"/>
    <w:rsid w:val="00EA3E1E"/>
    <w:rsid w:val="00EA797E"/>
    <w:rsid w:val="00EB128B"/>
    <w:rsid w:val="00EB4F9A"/>
    <w:rsid w:val="00EB50C5"/>
    <w:rsid w:val="00EB5399"/>
    <w:rsid w:val="00ED3CFD"/>
    <w:rsid w:val="00ED7784"/>
    <w:rsid w:val="00EE29A7"/>
    <w:rsid w:val="00EE39B2"/>
    <w:rsid w:val="00EE723F"/>
    <w:rsid w:val="00EE7DF2"/>
    <w:rsid w:val="00EF2958"/>
    <w:rsid w:val="00F07A76"/>
    <w:rsid w:val="00F07E7A"/>
    <w:rsid w:val="00F14D09"/>
    <w:rsid w:val="00F15E0D"/>
    <w:rsid w:val="00F2109B"/>
    <w:rsid w:val="00F2326A"/>
    <w:rsid w:val="00F23C97"/>
    <w:rsid w:val="00F256E0"/>
    <w:rsid w:val="00F26406"/>
    <w:rsid w:val="00F27AAC"/>
    <w:rsid w:val="00F37232"/>
    <w:rsid w:val="00F372E0"/>
    <w:rsid w:val="00F42439"/>
    <w:rsid w:val="00F4441C"/>
    <w:rsid w:val="00F45A48"/>
    <w:rsid w:val="00F522F8"/>
    <w:rsid w:val="00F61D35"/>
    <w:rsid w:val="00F74FB8"/>
    <w:rsid w:val="00F84CB6"/>
    <w:rsid w:val="00F8581A"/>
    <w:rsid w:val="00F97FF8"/>
    <w:rsid w:val="00FA09EF"/>
    <w:rsid w:val="00FA1B29"/>
    <w:rsid w:val="00FA56A2"/>
    <w:rsid w:val="00FB15F2"/>
    <w:rsid w:val="00FB353D"/>
    <w:rsid w:val="00FB3582"/>
    <w:rsid w:val="00FC11A5"/>
    <w:rsid w:val="00FC12FD"/>
    <w:rsid w:val="00FD6AD2"/>
    <w:rsid w:val="00FE21D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7567"/>
    <w:rPr>
      <w:sz w:val="24"/>
      <w:szCs w:val="24"/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  <w:style w:type="paragraph" w:styleId="Brdtekst">
    <w:name w:val="Body Text"/>
    <w:basedOn w:val="Normal"/>
    <w:link w:val="BrdtekstTegn"/>
    <w:rsid w:val="003E4A03"/>
    <w:rPr>
      <w:b/>
      <w:szCs w:val="20"/>
    </w:rPr>
  </w:style>
  <w:style w:type="character" w:customStyle="1" w:styleId="BrdtekstTegn">
    <w:name w:val="Brødtekst Tegn"/>
    <w:basedOn w:val="Standardskriftforavsnitt"/>
    <w:link w:val="Brdtekst"/>
    <w:rsid w:val="003E4A03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7567"/>
    <w:rPr>
      <w:sz w:val="24"/>
      <w:szCs w:val="24"/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  <w:style w:type="paragraph" w:styleId="Brdtekst">
    <w:name w:val="Body Text"/>
    <w:basedOn w:val="Normal"/>
    <w:link w:val="BrdtekstTegn"/>
    <w:rsid w:val="003E4A03"/>
    <w:rPr>
      <w:b/>
      <w:szCs w:val="20"/>
    </w:rPr>
  </w:style>
  <w:style w:type="character" w:customStyle="1" w:styleId="BrdtekstTegn">
    <w:name w:val="Brødtekst Tegn"/>
    <w:basedOn w:val="Standardskriftforavsnitt"/>
    <w:link w:val="Brdtekst"/>
    <w:rsid w:val="003E4A03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9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3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7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85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3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2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3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2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9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3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7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4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7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07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2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3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1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1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8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5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55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9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9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7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34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8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0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70B50-1FA3-4F65-A45E-3A92CD961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39366C9B.dotm</Template>
  <TotalTime>1</TotalTime>
  <Pages>8</Pages>
  <Words>1491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Altinn Søknadsskjema tilskudd 2012</vt:lpstr>
    </vt:vector>
  </TitlesOfParts>
  <Company>Sosial- og helsedirektoratet</Company>
  <LinksUpToDate>false</LinksUpToDate>
  <CharactersWithSpaces>9377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Altinn Søknadsskjema tilskudd 2012</dc:title>
  <dc:creator>Øyvind Omholt Alver</dc:creator>
  <cp:lastModifiedBy>Osmundsen, Anne Lise</cp:lastModifiedBy>
  <cp:revision>2</cp:revision>
  <cp:lastPrinted>2012-09-20T08:21:00Z</cp:lastPrinted>
  <dcterms:created xsi:type="dcterms:W3CDTF">2015-03-10T09:32:00Z</dcterms:created>
  <dcterms:modified xsi:type="dcterms:W3CDTF">2015-03-10T09:32:00Z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3MARWKTQFKXW-77-1255</vt:lpwstr>
  </property>
  <property fmtid="{D5CDD505-2E9C-101B-9397-08002B2CF9AE}" pid="3" name="_dlc_DocIdItemGuid">
    <vt:lpwstr>29e912c3-3f50-4844-8407-3fdac04291d3</vt:lpwstr>
  </property>
  <property fmtid="{D5CDD505-2E9C-101B-9397-08002B2CF9AE}" pid="4" name="_dlc_DocIdUrl">
    <vt:lpwstr>http://tfssp.shdir.no/sites/Helsedirektoratet/ESaks/po/_layouts/DocIdRedir.aspx?ID=3MARWKTQFKXW-77-1255, 3MARWKTQFKXW-77-1255</vt:lpwstr>
  </property>
</Properties>
</file>