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064E69">
        <w:tc>
          <w:tcPr>
            <w:tcW w:w="8800" w:type="dxa"/>
          </w:tcPr>
          <w:p w:rsidR="00064E69" w:rsidRDefault="000C6999">
            <w:bookmarkStart w:id="0" w:name="_GoBack"/>
            <w:bookmarkEnd w:id="0"/>
            <w:r>
              <w:br/>
            </w:r>
            <w:r>
              <w:br/>
            </w:r>
            <w:r>
              <w:rPr>
                <w:b/>
              </w:rPr>
              <w:t xml:space="preserve">Kap. 0621.63 - Rapportering 2018 </w:t>
            </w:r>
            <w:r>
              <w:br/>
            </w:r>
            <w:r>
              <w:rPr>
                <w:b/>
              </w:rPr>
              <w:t>Barnefattigdom</w:t>
            </w:r>
            <w:r>
              <w:br/>
              <w:t> </w:t>
            </w:r>
            <w:r>
              <w:br/>
            </w:r>
            <w:r>
              <w:br/>
            </w:r>
            <w:r>
              <w:br/>
              <w:t> </w:t>
            </w:r>
          </w:p>
        </w:tc>
      </w:tr>
    </w:tbl>
    <w:p w:rsidR="00064E69" w:rsidRDefault="000C6999">
      <w:r>
        <w:br/>
      </w:r>
    </w:p>
    <w:p w:rsidR="00064E69" w:rsidRDefault="000C6999">
      <w:pPr>
        <w:pStyle w:val="SurveyXactQuestionTitle"/>
      </w:pPr>
      <w:r>
        <w:t>1. Vennligst velg ditt fylke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Akershus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Aust-Agder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Buskerud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Finnmark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Hedmark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Hordaland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Møre og Romsdal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Nordland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Trøndelag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Oppland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Oslo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Rogaland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Sogn og Fjordane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Telemark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Troms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Vest-Agder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Vestfold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Østfold</w:t>
      </w:r>
    </w:p>
    <w:p w:rsidR="00064E69" w:rsidRPr="00DD4EC0" w:rsidRDefault="000C6999">
      <w:pPr>
        <w:rPr>
          <w:lang w:val="nn-NO"/>
        </w:rPr>
      </w:pPr>
      <w:r w:rsidRPr="00DD4EC0">
        <w:rPr>
          <w:lang w:val="nn-NO"/>
        </w:rPr>
        <w:lastRenderedPageBreak/>
        <w:br/>
      </w:r>
    </w:p>
    <w:p w:rsidR="00064E69" w:rsidRPr="00DD4EC0" w:rsidRDefault="000C6999">
      <w:pPr>
        <w:pStyle w:val="SurveyXactQuestionTitle"/>
        <w:rPr>
          <w:lang w:val="nn-NO"/>
        </w:rPr>
      </w:pPr>
      <w:r w:rsidRPr="00DD4EC0">
        <w:rPr>
          <w:lang w:val="nn-NO"/>
        </w:rPr>
        <w:t>2. Kommune/bydel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Halden</w:t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Moss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Sarpsborg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Fredrikstad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Hvaler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Aremark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Marker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Rømskog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Trøgstad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Spydeberg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Askim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Eidsberg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Skiptvet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Rakkestad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Råde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Rygge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Våler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Hobøl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Gamle Oslo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Grünerløkka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Alna</w:t>
      </w:r>
      <w:r w:rsidRPr="00DD4EC0">
        <w:rPr>
          <w:lang w:val="nn-NO"/>
        </w:rP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(23)</w:t>
      </w:r>
      <w:r>
        <w:tab/>
      </w:r>
      <w:r>
        <w:rPr>
          <w:rStyle w:val="SurveyXactClosedCheckbox"/>
        </w:rPr>
        <w:sym w:font="Wingdings" w:char="F071"/>
      </w:r>
      <w:r>
        <w:tab/>
        <w:t>Sagene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(24)</w:t>
      </w:r>
      <w:r>
        <w:tab/>
      </w:r>
      <w:r>
        <w:rPr>
          <w:rStyle w:val="SurveyXactClosedCheckbox"/>
        </w:rPr>
        <w:sym w:font="Wingdings" w:char="F071"/>
      </w:r>
      <w:r>
        <w:tab/>
        <w:t>Søndre Nordstrand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(25)</w:t>
      </w:r>
      <w:r>
        <w:tab/>
      </w:r>
      <w:r>
        <w:rPr>
          <w:rStyle w:val="SurveyXactClosedCheckbox"/>
        </w:rPr>
        <w:sym w:font="Wingdings" w:char="F071"/>
      </w:r>
      <w:r>
        <w:tab/>
        <w:t>Østensjø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(26)</w:t>
      </w:r>
      <w:r>
        <w:tab/>
      </w:r>
      <w:r>
        <w:rPr>
          <w:rStyle w:val="SurveyXactClosedCheckbox"/>
        </w:rPr>
        <w:sym w:font="Wingdings" w:char="F071"/>
      </w:r>
      <w:r>
        <w:tab/>
        <w:t>Frogner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(27)</w:t>
      </w:r>
      <w:r>
        <w:tab/>
      </w:r>
      <w:r>
        <w:rPr>
          <w:rStyle w:val="SurveyXactClosedCheckbox"/>
        </w:rPr>
        <w:sym w:font="Wingdings" w:char="F071"/>
      </w:r>
      <w:r>
        <w:tab/>
        <w:t>Stovner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(28)</w:t>
      </w:r>
      <w:r>
        <w:tab/>
      </w:r>
      <w:r>
        <w:rPr>
          <w:rStyle w:val="SurveyXactClosedCheckbox"/>
        </w:rPr>
        <w:sym w:font="Wingdings" w:char="F071"/>
      </w:r>
      <w:r>
        <w:tab/>
        <w:t>St. Hanshaugen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(29)</w:t>
      </w:r>
      <w:r>
        <w:tab/>
      </w:r>
      <w:r>
        <w:rPr>
          <w:rStyle w:val="SurveyXactClosedCheckbox"/>
        </w:rPr>
        <w:sym w:font="Wingdings" w:char="F071"/>
      </w:r>
      <w:r>
        <w:tab/>
        <w:t>Nordre Aker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(30)</w:t>
      </w:r>
      <w:r>
        <w:tab/>
      </w:r>
      <w:r>
        <w:rPr>
          <w:rStyle w:val="SurveyXactClosedCheckbox"/>
        </w:rPr>
        <w:sym w:font="Wingdings" w:char="F071"/>
      </w:r>
      <w:r>
        <w:tab/>
        <w:t>Nordstrand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(31)</w:t>
      </w:r>
      <w:r>
        <w:tab/>
      </w:r>
      <w:r>
        <w:rPr>
          <w:rStyle w:val="SurveyXactClosedCheckbox"/>
        </w:rPr>
        <w:sym w:font="Wingdings" w:char="F071"/>
      </w:r>
      <w:r>
        <w:tab/>
        <w:t>Bjerke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(32)</w:t>
      </w:r>
      <w:r>
        <w:tab/>
      </w:r>
      <w:r>
        <w:rPr>
          <w:rStyle w:val="SurveyXactClosedCheckbox"/>
        </w:rPr>
        <w:sym w:font="Wingdings" w:char="F071"/>
      </w:r>
      <w:r>
        <w:tab/>
        <w:t>Grorud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(33)</w:t>
      </w:r>
      <w:r>
        <w:tab/>
      </w:r>
      <w:r>
        <w:rPr>
          <w:rStyle w:val="SurveyXactClosedCheckbox"/>
        </w:rPr>
        <w:sym w:font="Wingdings" w:char="F071"/>
      </w:r>
      <w:r>
        <w:tab/>
        <w:t>Vestre Aker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(34)</w:t>
      </w:r>
      <w:r>
        <w:tab/>
      </w:r>
      <w:r>
        <w:rPr>
          <w:rStyle w:val="SurveyXactClosedCheckbox"/>
        </w:rPr>
        <w:sym w:font="Wingdings" w:char="F071"/>
      </w:r>
      <w:r>
        <w:tab/>
        <w:t>Ullern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(35)</w:t>
      </w:r>
      <w:r>
        <w:tab/>
      </w:r>
      <w:r>
        <w:rPr>
          <w:rStyle w:val="SurveyXactClosedCheckbox"/>
        </w:rPr>
        <w:sym w:font="Wingdings" w:char="F071"/>
      </w:r>
      <w:r>
        <w:tab/>
        <w:t>Vestby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(36)</w:t>
      </w:r>
      <w:r>
        <w:tab/>
      </w:r>
      <w:r>
        <w:rPr>
          <w:rStyle w:val="SurveyXactClosedCheckbox"/>
        </w:rPr>
        <w:sym w:font="Wingdings" w:char="F071"/>
      </w:r>
      <w:r>
        <w:tab/>
        <w:t>Ski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(37)</w:t>
      </w:r>
      <w:r>
        <w:tab/>
      </w:r>
      <w:r>
        <w:rPr>
          <w:rStyle w:val="SurveyXactClosedCheckbox"/>
        </w:rPr>
        <w:sym w:font="Wingdings" w:char="F071"/>
      </w:r>
      <w:r>
        <w:tab/>
        <w:t>Ås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(38)</w:t>
      </w:r>
      <w:r>
        <w:tab/>
      </w:r>
      <w:r>
        <w:rPr>
          <w:rStyle w:val="SurveyXactClosedCheckbox"/>
        </w:rPr>
        <w:sym w:font="Wingdings" w:char="F071"/>
      </w:r>
      <w:r>
        <w:tab/>
        <w:t>Frogn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(39)</w:t>
      </w:r>
      <w:r>
        <w:tab/>
      </w:r>
      <w:r>
        <w:rPr>
          <w:rStyle w:val="SurveyXactClosedCheckbox"/>
        </w:rPr>
        <w:sym w:font="Wingdings" w:char="F071"/>
      </w:r>
      <w:r>
        <w:tab/>
        <w:t>Nesodden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(40)</w:t>
      </w:r>
      <w:r>
        <w:tab/>
      </w:r>
      <w:r>
        <w:rPr>
          <w:rStyle w:val="SurveyXactClosedCheckbox"/>
        </w:rPr>
        <w:sym w:font="Wingdings" w:char="F071"/>
      </w:r>
      <w:r>
        <w:tab/>
        <w:t>Oppegård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(41)</w:t>
      </w:r>
      <w:r>
        <w:tab/>
      </w:r>
      <w:r>
        <w:rPr>
          <w:rStyle w:val="SurveyXactClosedCheckbox"/>
        </w:rPr>
        <w:sym w:font="Wingdings" w:char="F071"/>
      </w:r>
      <w:r>
        <w:tab/>
        <w:t>Bærum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(42)</w:t>
      </w:r>
      <w:r>
        <w:tab/>
      </w:r>
      <w:r>
        <w:rPr>
          <w:rStyle w:val="SurveyXactClosedCheckbox"/>
        </w:rPr>
        <w:sym w:font="Wingdings" w:char="F071"/>
      </w:r>
      <w:r>
        <w:tab/>
        <w:t>Asker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(43)</w:t>
      </w:r>
      <w:r>
        <w:tab/>
      </w:r>
      <w:r>
        <w:rPr>
          <w:rStyle w:val="SurveyXactClosedCheckbox"/>
        </w:rPr>
        <w:sym w:font="Wingdings" w:char="F071"/>
      </w:r>
      <w:r>
        <w:tab/>
        <w:t>Aurskog-Høland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(44)</w:t>
      </w:r>
      <w:r>
        <w:tab/>
      </w:r>
      <w:r>
        <w:rPr>
          <w:rStyle w:val="SurveyXactClosedCheckbox"/>
        </w:rPr>
        <w:sym w:font="Wingdings" w:char="F071"/>
      </w:r>
      <w:r>
        <w:tab/>
        <w:t>Sørum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(45)</w:t>
      </w:r>
      <w:r>
        <w:tab/>
      </w:r>
      <w:r>
        <w:rPr>
          <w:rStyle w:val="SurveyXactClosedCheckbox"/>
        </w:rPr>
        <w:sym w:font="Wingdings" w:char="F071"/>
      </w:r>
      <w:r>
        <w:tab/>
        <w:t>Fet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(46)</w:t>
      </w:r>
      <w:r>
        <w:tab/>
      </w:r>
      <w:r>
        <w:rPr>
          <w:rStyle w:val="SurveyXactClosedCheckbox"/>
        </w:rPr>
        <w:sym w:font="Wingdings" w:char="F071"/>
      </w:r>
      <w:r>
        <w:tab/>
        <w:t>Rælingen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(47)</w:t>
      </w:r>
      <w:r>
        <w:tab/>
      </w:r>
      <w:r>
        <w:rPr>
          <w:rStyle w:val="SurveyXactClosedCheckbox"/>
        </w:rPr>
        <w:sym w:font="Wingdings" w:char="F071"/>
      </w:r>
      <w:r>
        <w:tab/>
        <w:t>Enebakk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(48)</w:t>
      </w:r>
      <w:r>
        <w:tab/>
      </w:r>
      <w:r>
        <w:rPr>
          <w:rStyle w:val="SurveyXactClosedCheckbox"/>
        </w:rPr>
        <w:sym w:font="Wingdings" w:char="F071"/>
      </w:r>
      <w:r>
        <w:tab/>
        <w:t>Lørenskog</w:t>
      </w:r>
      <w: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(49)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Skedmo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Nittedal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Gjerdrum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Nes (Akershus)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Eidsvoll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Nannestad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Hurdal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Kongsvinger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Hamar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(59)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Ringsaker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Løten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Stange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(62)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Nord-Odal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Sør-Odal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Eidskog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Grue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Åsnes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Våler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Elverum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(69)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Trysil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Åmot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Stor-Elvdal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Rendalen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Engerdal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Tolga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Tynset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(76)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Alvdal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(77)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Folldal</w:t>
      </w:r>
      <w:r w:rsidRPr="00DD4EC0">
        <w:rPr>
          <w:lang w:val="nn-NO"/>
        </w:rP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(78)</w:t>
      </w:r>
      <w:r>
        <w:tab/>
      </w:r>
      <w:r>
        <w:rPr>
          <w:rStyle w:val="SurveyXactClosedCheckbox"/>
        </w:rPr>
        <w:sym w:font="Wingdings" w:char="F071"/>
      </w:r>
      <w:r>
        <w:tab/>
        <w:t>Os (Hedmark)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(79)</w:t>
      </w:r>
      <w:r>
        <w:tab/>
      </w:r>
      <w:r>
        <w:rPr>
          <w:rStyle w:val="SurveyXactClosedCheckbox"/>
        </w:rPr>
        <w:sym w:font="Wingdings" w:char="F071"/>
      </w:r>
      <w:r>
        <w:tab/>
        <w:t>Lillehammer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(80)</w:t>
      </w:r>
      <w:r>
        <w:tab/>
      </w:r>
      <w:r>
        <w:rPr>
          <w:rStyle w:val="SurveyXactClosedCheckbox"/>
        </w:rPr>
        <w:sym w:font="Wingdings" w:char="F071"/>
      </w:r>
      <w:r>
        <w:tab/>
        <w:t>Gjøvik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(81)</w:t>
      </w:r>
      <w:r>
        <w:tab/>
      </w:r>
      <w:r>
        <w:rPr>
          <w:rStyle w:val="SurveyXactClosedCheckbox"/>
        </w:rPr>
        <w:sym w:font="Wingdings" w:char="F071"/>
      </w:r>
      <w:r>
        <w:tab/>
        <w:t>Dovre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(82)</w:t>
      </w:r>
      <w:r>
        <w:tab/>
      </w:r>
      <w:r>
        <w:rPr>
          <w:rStyle w:val="SurveyXactClosedCheckbox"/>
        </w:rPr>
        <w:sym w:font="Wingdings" w:char="F071"/>
      </w:r>
      <w:r>
        <w:tab/>
        <w:t>Lesja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(83)</w:t>
      </w:r>
      <w:r>
        <w:tab/>
      </w:r>
      <w:r>
        <w:rPr>
          <w:rStyle w:val="SurveyXactClosedCheckbox"/>
        </w:rPr>
        <w:sym w:font="Wingdings" w:char="F071"/>
      </w:r>
      <w:r>
        <w:tab/>
        <w:t>Lom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(84)</w:t>
      </w:r>
      <w:r>
        <w:tab/>
      </w:r>
      <w:r>
        <w:rPr>
          <w:rStyle w:val="SurveyXactClosedCheckbox"/>
        </w:rPr>
        <w:sym w:font="Wingdings" w:char="F071"/>
      </w:r>
      <w:r>
        <w:tab/>
        <w:t>Skjåk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(85)</w:t>
      </w:r>
      <w:r>
        <w:tab/>
      </w:r>
      <w:r>
        <w:rPr>
          <w:rStyle w:val="SurveyXactClosedCheckbox"/>
        </w:rPr>
        <w:sym w:font="Wingdings" w:char="F071"/>
      </w:r>
      <w:r>
        <w:tab/>
        <w:t>Vågå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(86)</w:t>
      </w:r>
      <w:r>
        <w:tab/>
      </w:r>
      <w:r>
        <w:rPr>
          <w:rStyle w:val="SurveyXactClosedCheckbox"/>
        </w:rPr>
        <w:sym w:font="Wingdings" w:char="F071"/>
      </w:r>
      <w:r>
        <w:tab/>
        <w:t>Nord-Fron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(87)</w:t>
      </w:r>
      <w:r>
        <w:tab/>
      </w:r>
      <w:r>
        <w:rPr>
          <w:rStyle w:val="SurveyXactClosedCheckbox"/>
        </w:rPr>
        <w:sym w:font="Wingdings" w:char="F071"/>
      </w:r>
      <w:r>
        <w:tab/>
        <w:t>Sel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(88)</w:t>
      </w:r>
      <w:r>
        <w:tab/>
      </w:r>
      <w:r>
        <w:rPr>
          <w:rStyle w:val="SurveyXactClosedCheckbox"/>
        </w:rPr>
        <w:sym w:font="Wingdings" w:char="F071"/>
      </w:r>
      <w:r>
        <w:tab/>
        <w:t>Sør-Fron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(89)</w:t>
      </w:r>
      <w:r>
        <w:tab/>
      </w:r>
      <w:r>
        <w:rPr>
          <w:rStyle w:val="SurveyXactClosedCheckbox"/>
        </w:rPr>
        <w:sym w:font="Wingdings" w:char="F071"/>
      </w:r>
      <w:r>
        <w:tab/>
        <w:t>Ringebu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(90)</w:t>
      </w:r>
      <w:r>
        <w:tab/>
      </w:r>
      <w:r>
        <w:rPr>
          <w:rStyle w:val="SurveyXactClosedCheckbox"/>
        </w:rPr>
        <w:sym w:font="Wingdings" w:char="F071"/>
      </w:r>
      <w:r>
        <w:tab/>
        <w:t>Øyer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(91)</w:t>
      </w:r>
      <w:r>
        <w:tab/>
      </w:r>
      <w:r>
        <w:rPr>
          <w:rStyle w:val="SurveyXactClosedCheckbox"/>
        </w:rPr>
        <w:sym w:font="Wingdings" w:char="F071"/>
      </w:r>
      <w:r>
        <w:tab/>
        <w:t>Gausdal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(92)</w:t>
      </w:r>
      <w:r>
        <w:tab/>
      </w:r>
      <w:r>
        <w:rPr>
          <w:rStyle w:val="SurveyXactClosedCheckbox"/>
        </w:rPr>
        <w:sym w:font="Wingdings" w:char="F071"/>
      </w:r>
      <w:r>
        <w:tab/>
        <w:t>Østre Toten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(93)</w:t>
      </w:r>
      <w:r>
        <w:tab/>
      </w:r>
      <w:r>
        <w:rPr>
          <w:rStyle w:val="SurveyXactClosedCheckbox"/>
        </w:rPr>
        <w:sym w:font="Wingdings" w:char="F071"/>
      </w:r>
      <w:r>
        <w:tab/>
        <w:t>Vestre Toten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(94)</w:t>
      </w:r>
      <w:r>
        <w:tab/>
      </w:r>
      <w:r>
        <w:rPr>
          <w:rStyle w:val="SurveyXactClosedCheckbox"/>
        </w:rPr>
        <w:sym w:font="Wingdings" w:char="F071"/>
      </w:r>
      <w:r>
        <w:tab/>
        <w:t>Jevnaker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(95)</w:t>
      </w:r>
      <w:r>
        <w:tab/>
      </w:r>
      <w:r>
        <w:rPr>
          <w:rStyle w:val="SurveyXactClosedCheckbox"/>
        </w:rPr>
        <w:sym w:font="Wingdings" w:char="F071"/>
      </w:r>
      <w:r>
        <w:tab/>
        <w:t>Lunner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(96)</w:t>
      </w:r>
      <w:r>
        <w:tab/>
      </w:r>
      <w:r>
        <w:rPr>
          <w:rStyle w:val="SurveyXactClosedCheckbox"/>
        </w:rPr>
        <w:sym w:font="Wingdings" w:char="F071"/>
      </w:r>
      <w:r>
        <w:tab/>
        <w:t>Gran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(97)</w:t>
      </w:r>
      <w:r>
        <w:tab/>
      </w:r>
      <w:r>
        <w:rPr>
          <w:rStyle w:val="SurveyXactClosedCheckbox"/>
        </w:rPr>
        <w:sym w:font="Wingdings" w:char="F071"/>
      </w:r>
      <w:r>
        <w:tab/>
        <w:t>Søndre Land</w:t>
      </w:r>
      <w: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(98)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Nordre 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(99)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Sør-Aurdal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Etnedal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Nord-Aurdal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Vestre Slidre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Øystre Slidre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Vang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Drammen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Kongsberg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(107)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Ringerike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Hole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(109)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Flå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Nes (Buskerud)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Gol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Hemsedal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Sigdal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(116)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Krødsherad</w:t>
      </w:r>
      <w:r w:rsidRPr="00DD4EC0">
        <w:rPr>
          <w:lang w:val="nn-NO"/>
        </w:rP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(117)</w:t>
      </w:r>
      <w:r>
        <w:tab/>
      </w:r>
      <w:r>
        <w:rPr>
          <w:rStyle w:val="SurveyXactClosedCheckbox"/>
        </w:rPr>
        <w:sym w:font="Wingdings" w:char="F071"/>
      </w:r>
      <w:r>
        <w:tab/>
        <w:t>Modum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(118)</w:t>
      </w:r>
      <w:r>
        <w:tab/>
      </w:r>
      <w:r>
        <w:rPr>
          <w:rStyle w:val="SurveyXactClosedCheckbox"/>
        </w:rPr>
        <w:sym w:font="Wingdings" w:char="F071"/>
      </w:r>
      <w:r>
        <w:tab/>
        <w:t>Øvre Eiker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(119)</w:t>
      </w:r>
      <w:r>
        <w:tab/>
      </w:r>
      <w:r>
        <w:rPr>
          <w:rStyle w:val="SurveyXactClosedCheckbox"/>
        </w:rPr>
        <w:sym w:font="Wingdings" w:char="F071"/>
      </w:r>
      <w:r>
        <w:tab/>
        <w:t>Nedre Eiker</w:t>
      </w:r>
      <w: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Lier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Røyken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(122)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Hurum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Flesberg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Rollag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Nore og Uvdal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Horten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Holmestrand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Tønsberg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(129)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Sandefjord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(130)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Larvik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(131)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Svelvik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(132)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Sande (Vestfold)</w:t>
      </w:r>
      <w:r w:rsidRPr="00DD4EC0">
        <w:rPr>
          <w:lang w:val="nn-NO"/>
        </w:rP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(133)</w:t>
      </w:r>
      <w:r>
        <w:tab/>
      </w:r>
      <w:r>
        <w:rPr>
          <w:rStyle w:val="SurveyXactClosedCheckbox"/>
        </w:rPr>
        <w:sym w:font="Wingdings" w:char="F071"/>
      </w:r>
      <w:r>
        <w:tab/>
        <w:t>Hof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(134)</w:t>
      </w:r>
      <w:r>
        <w:tab/>
      </w:r>
      <w:r>
        <w:rPr>
          <w:rStyle w:val="SurveyXactClosedCheckbox"/>
        </w:rPr>
        <w:sym w:font="Wingdings" w:char="F071"/>
      </w:r>
      <w:r>
        <w:tab/>
        <w:t>Re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(135)</w:t>
      </w:r>
      <w:r>
        <w:tab/>
      </w:r>
      <w:r>
        <w:rPr>
          <w:rStyle w:val="SurveyXactClosedCheckbox"/>
        </w:rPr>
        <w:sym w:font="Wingdings" w:char="F071"/>
      </w:r>
      <w:r>
        <w:tab/>
        <w:t>Andebu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(136)</w:t>
      </w:r>
      <w:r>
        <w:tab/>
      </w:r>
      <w:r>
        <w:rPr>
          <w:rStyle w:val="SurveyXactClosedCheckbox"/>
        </w:rPr>
        <w:sym w:font="Wingdings" w:char="F071"/>
      </w:r>
      <w:r>
        <w:tab/>
        <w:t>Stokke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(137)</w:t>
      </w:r>
      <w:r>
        <w:tab/>
      </w:r>
      <w:r>
        <w:rPr>
          <w:rStyle w:val="SurveyXactClosedCheckbox"/>
        </w:rPr>
        <w:sym w:font="Wingdings" w:char="F071"/>
      </w:r>
      <w:r>
        <w:tab/>
        <w:t>Nøtterøy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(138)</w:t>
      </w:r>
      <w:r>
        <w:tab/>
      </w:r>
      <w:r>
        <w:rPr>
          <w:rStyle w:val="SurveyXactClosedCheckbox"/>
        </w:rPr>
        <w:sym w:font="Wingdings" w:char="F071"/>
      </w:r>
      <w:r>
        <w:tab/>
        <w:t>Tjøme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(139)</w:t>
      </w:r>
      <w:r>
        <w:tab/>
      </w:r>
      <w:r>
        <w:rPr>
          <w:rStyle w:val="SurveyXactClosedCheckbox"/>
        </w:rPr>
        <w:sym w:font="Wingdings" w:char="F071"/>
      </w:r>
      <w:r>
        <w:tab/>
        <w:t>Lardal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(140)</w:t>
      </w:r>
      <w:r>
        <w:tab/>
      </w:r>
      <w:r>
        <w:rPr>
          <w:rStyle w:val="SurveyXactClosedCheckbox"/>
        </w:rPr>
        <w:sym w:font="Wingdings" w:char="F071"/>
      </w:r>
      <w:r>
        <w:tab/>
        <w:t>Porsgrunn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(141)</w:t>
      </w:r>
      <w:r>
        <w:tab/>
      </w:r>
      <w:r>
        <w:rPr>
          <w:rStyle w:val="SurveyXactClosedCheckbox"/>
        </w:rPr>
        <w:sym w:font="Wingdings" w:char="F071"/>
      </w:r>
      <w:r>
        <w:tab/>
        <w:t>Skien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(142)</w:t>
      </w:r>
      <w:r>
        <w:tab/>
      </w:r>
      <w:r>
        <w:rPr>
          <w:rStyle w:val="SurveyXactClosedCheckbox"/>
        </w:rPr>
        <w:sym w:font="Wingdings" w:char="F071"/>
      </w:r>
      <w:r>
        <w:tab/>
        <w:t>Notodden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(143)</w:t>
      </w:r>
      <w:r>
        <w:tab/>
      </w:r>
      <w:r>
        <w:rPr>
          <w:rStyle w:val="SurveyXactClosedCheckbox"/>
        </w:rPr>
        <w:sym w:font="Wingdings" w:char="F071"/>
      </w:r>
      <w:r>
        <w:tab/>
        <w:t>Siljan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(144)</w:t>
      </w:r>
      <w:r>
        <w:tab/>
      </w:r>
      <w:r>
        <w:rPr>
          <w:rStyle w:val="SurveyXactClosedCheckbox"/>
        </w:rPr>
        <w:sym w:font="Wingdings" w:char="F071"/>
      </w:r>
      <w:r>
        <w:tab/>
        <w:t>Bamble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(145)</w:t>
      </w:r>
      <w:r>
        <w:tab/>
      </w:r>
      <w:r>
        <w:rPr>
          <w:rStyle w:val="SurveyXactClosedCheckbox"/>
        </w:rPr>
        <w:sym w:font="Wingdings" w:char="F071"/>
      </w:r>
      <w:r>
        <w:tab/>
        <w:t>Kragerø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(146)</w:t>
      </w:r>
      <w:r>
        <w:tab/>
      </w:r>
      <w:r>
        <w:rPr>
          <w:rStyle w:val="SurveyXactClosedCheckbox"/>
        </w:rPr>
        <w:sym w:font="Wingdings" w:char="F071"/>
      </w:r>
      <w:r>
        <w:tab/>
        <w:t>Drangedal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(147)</w:t>
      </w:r>
      <w:r>
        <w:tab/>
      </w:r>
      <w:r>
        <w:rPr>
          <w:rStyle w:val="SurveyXactClosedCheckbox"/>
        </w:rPr>
        <w:sym w:font="Wingdings" w:char="F071"/>
      </w:r>
      <w:r>
        <w:tab/>
        <w:t>Nome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(148)</w:t>
      </w:r>
      <w:r>
        <w:tab/>
      </w:r>
      <w:r>
        <w:rPr>
          <w:rStyle w:val="SurveyXactClosedCheckbox"/>
        </w:rPr>
        <w:sym w:font="Wingdings" w:char="F071"/>
      </w:r>
      <w:r>
        <w:tab/>
        <w:t>Bø (Telemark)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(149)</w:t>
      </w:r>
      <w:r>
        <w:tab/>
      </w:r>
      <w:r>
        <w:rPr>
          <w:rStyle w:val="SurveyXactClosedCheckbox"/>
        </w:rPr>
        <w:sym w:font="Wingdings" w:char="F071"/>
      </w:r>
      <w:r>
        <w:tab/>
        <w:t>Sauherad</w:t>
      </w:r>
      <w: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Tinn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Hjartdal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(152)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Seljord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Kviteseid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Nissedal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Fyresdal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Tokke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Vinje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Risør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(159)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Grimstad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Arendal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Gjerstad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Vegårshei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Tvedestrand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Froland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Lillesand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Birkenes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(167)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Åmli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Iveland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(169)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Evje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Bygland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Valle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Bykle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Kristiansand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Mandal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Farsund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Flekkefjord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Vennesla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Songdalen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(179)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Søgne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Marnardal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Åseral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(182)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Audnedal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Lindesnes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Lyngdal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Hægebostad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Kvinesdal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Sirdal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Eigersund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(189)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Sandnes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Haugesund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Sokndal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Bjerkreim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Hå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Klepp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Time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(197)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Gjesdal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Sola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(199)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Randaberg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Forsand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Strand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Hjelmeland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Suldal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Sauda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Finnøy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Rennesøy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Kvitsøy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Bokn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(209)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Tysvær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Karmøy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Vindafjord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(212)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Stavanger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Eiganes og Tasta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Hundvåg og Storhaug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Hillvåg og Hinna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Madla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Bergen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Fana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(219)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Åsane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Arna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Fyllingsdalen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Laksevåg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Årstad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Bergenhus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Ytrebygda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Etne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(227)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Sveio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Bømlo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(229)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Fitjar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Tysnes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Kvinnherad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Jondal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Odda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Ullensvang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Eidfjord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Ulvik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Granvin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(239)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Voss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Kvam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Fusa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(242)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Samnanger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Os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Austevoll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Fjell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Askøy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Vaksdal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(249)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Modalen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Osterøy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Meland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Øygarden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Radøy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Lindås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Austrheim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Fedje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(257)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Masfjorden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Flora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(259)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Gulen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Solund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Hyllestad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Høyanger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Vik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Balestrand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Leikanger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Sogndal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Aurland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Lærdal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(269)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Luster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Askvoll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(272)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Fjaler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Gaular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Jølster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Førde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Naustdal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Bremanger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Vågsøy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(279)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Selje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Hornindal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Gloppen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Stryn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Molde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Ålesund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Kristiansund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(287)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Vanylven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Sande (Møre og Romsdal)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(289)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Herøy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Ulstein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Hareid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Ørsta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Volda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Ørskog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Norddal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Stranda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Stordal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Sykkylven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(299)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Skodje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Sula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Giske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(302)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Haram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Vestnes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Rauma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Nesset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Midsund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Sandøy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Aukra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(309)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Fræna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Eide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(311)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Averøy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(312)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Gjemnes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(313)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Tingvoll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(314)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Sunndal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(315)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Surnadal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(316)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Rindal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lastRenderedPageBreak/>
        <w:t>(317)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Halsa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(318)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Smøla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(319)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Aure</w:t>
      </w:r>
      <w:r w:rsidRPr="00DD4EC0">
        <w:rPr>
          <w:lang w:val="nn-NO"/>
        </w:rPr>
        <w:br/>
      </w:r>
    </w:p>
    <w:p w:rsidR="00064E69" w:rsidRPr="00DD4EC0" w:rsidRDefault="000C6999">
      <w:pPr>
        <w:pStyle w:val="SurveyXactClosedVerticalChoices"/>
        <w:rPr>
          <w:lang w:val="nn-NO"/>
        </w:rPr>
      </w:pPr>
      <w:r w:rsidRPr="00DD4EC0">
        <w:rPr>
          <w:rStyle w:val="SurveyXactClosedVerticalChoiceValue"/>
          <w:lang w:val="nn-NO"/>
        </w:rPr>
        <w:t>(320)</w:t>
      </w:r>
      <w:r w:rsidRPr="00DD4EC0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DD4EC0">
        <w:rPr>
          <w:lang w:val="nn-NO"/>
        </w:rPr>
        <w:tab/>
        <w:t>Trondheim</w:t>
      </w:r>
      <w:r w:rsidRPr="00DD4EC0">
        <w:rPr>
          <w:lang w:val="nn-NO"/>
        </w:rP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(321)</w:t>
      </w:r>
      <w:r>
        <w:tab/>
      </w:r>
      <w:r>
        <w:rPr>
          <w:rStyle w:val="SurveyXactClosedCheckbox"/>
        </w:rPr>
        <w:sym w:font="Wingdings" w:char="F071"/>
      </w:r>
      <w:r>
        <w:tab/>
        <w:t>Midtbyen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(322)</w:t>
      </w:r>
      <w:r>
        <w:tab/>
      </w:r>
      <w:r>
        <w:rPr>
          <w:rStyle w:val="SurveyXactClosedCheckbox"/>
        </w:rPr>
        <w:sym w:font="Wingdings" w:char="F071"/>
      </w:r>
      <w:r>
        <w:tab/>
        <w:t>Østbyen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(323)</w:t>
      </w:r>
      <w:r>
        <w:tab/>
      </w:r>
      <w:r>
        <w:rPr>
          <w:rStyle w:val="SurveyXactClosedCheckbox"/>
        </w:rPr>
        <w:sym w:font="Wingdings" w:char="F071"/>
      </w:r>
      <w:r>
        <w:tab/>
        <w:t>Lerkendal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(324)</w:t>
      </w:r>
      <w:r>
        <w:tab/>
      </w:r>
      <w:r>
        <w:rPr>
          <w:rStyle w:val="SurveyXactClosedCheckbox"/>
        </w:rPr>
        <w:sym w:font="Wingdings" w:char="F071"/>
      </w:r>
      <w:r>
        <w:tab/>
        <w:t>Heimdal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(325)</w:t>
      </w:r>
      <w:r>
        <w:tab/>
      </w:r>
      <w:r>
        <w:rPr>
          <w:rStyle w:val="SurveyXactClosedCheckbox"/>
        </w:rPr>
        <w:sym w:font="Wingdings" w:char="F071"/>
      </w:r>
      <w:r>
        <w:tab/>
        <w:t>Hemne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(326)</w:t>
      </w:r>
      <w:r>
        <w:tab/>
      </w:r>
      <w:r>
        <w:rPr>
          <w:rStyle w:val="SurveyXactClosedCheckbox"/>
        </w:rPr>
        <w:sym w:font="Wingdings" w:char="F071"/>
      </w:r>
      <w:r>
        <w:tab/>
        <w:t>Snillfjord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(327)</w:t>
      </w:r>
      <w:r>
        <w:tab/>
      </w:r>
      <w:r>
        <w:rPr>
          <w:rStyle w:val="SurveyXactClosedCheckbox"/>
        </w:rPr>
        <w:sym w:font="Wingdings" w:char="F071"/>
      </w:r>
      <w:r>
        <w:tab/>
        <w:t>Hitra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(328)</w:t>
      </w:r>
      <w:r>
        <w:tab/>
      </w:r>
      <w:r>
        <w:rPr>
          <w:rStyle w:val="SurveyXactClosedCheckbox"/>
        </w:rPr>
        <w:sym w:font="Wingdings" w:char="F071"/>
      </w:r>
      <w:r>
        <w:tab/>
        <w:t>Frøya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(329)</w:t>
      </w:r>
      <w:r>
        <w:tab/>
      </w:r>
      <w:r>
        <w:rPr>
          <w:rStyle w:val="SurveyXactClosedCheckbox"/>
        </w:rPr>
        <w:sym w:font="Wingdings" w:char="F071"/>
      </w:r>
      <w:r>
        <w:tab/>
        <w:t>Ørland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(330)</w:t>
      </w:r>
      <w:r>
        <w:tab/>
      </w:r>
      <w:r>
        <w:rPr>
          <w:rStyle w:val="SurveyXactClosedCheckbox"/>
        </w:rPr>
        <w:sym w:font="Wingdings" w:char="F071"/>
      </w:r>
      <w:r>
        <w:tab/>
        <w:t>Rissa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(331)</w:t>
      </w:r>
      <w:r>
        <w:tab/>
      </w:r>
      <w:r>
        <w:rPr>
          <w:rStyle w:val="SurveyXactClosedCheckbox"/>
        </w:rPr>
        <w:sym w:font="Wingdings" w:char="F071"/>
      </w:r>
      <w:r>
        <w:tab/>
        <w:t>Bjugn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(332)</w:t>
      </w:r>
      <w:r>
        <w:tab/>
      </w:r>
      <w:r>
        <w:rPr>
          <w:rStyle w:val="SurveyXactClosedCheckbox"/>
        </w:rPr>
        <w:sym w:font="Wingdings" w:char="F071"/>
      </w:r>
      <w:r>
        <w:tab/>
        <w:t>Nord-Fosen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(333)</w:t>
      </w:r>
      <w:r>
        <w:tab/>
      </w:r>
      <w:r>
        <w:rPr>
          <w:rStyle w:val="SurveyXactClosedCheckbox"/>
        </w:rPr>
        <w:sym w:font="Wingdings" w:char="F071"/>
      </w:r>
      <w:r>
        <w:tab/>
        <w:t>Oppdal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(334)</w:t>
      </w:r>
      <w:r>
        <w:tab/>
      </w:r>
      <w:r>
        <w:rPr>
          <w:rStyle w:val="SurveyXactClosedCheckbox"/>
        </w:rPr>
        <w:sym w:font="Wingdings" w:char="F071"/>
      </w:r>
      <w:r>
        <w:tab/>
        <w:t>Rennebu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(335)</w:t>
      </w:r>
      <w:r>
        <w:tab/>
      </w:r>
      <w:r>
        <w:rPr>
          <w:rStyle w:val="SurveyXactClosedCheckbox"/>
        </w:rPr>
        <w:sym w:font="Wingdings" w:char="F071"/>
      </w:r>
      <w:r>
        <w:tab/>
        <w:t>Meldal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(336)</w:t>
      </w:r>
      <w:r>
        <w:tab/>
      </w:r>
      <w:r>
        <w:rPr>
          <w:rStyle w:val="SurveyXactClosedCheckbox"/>
        </w:rPr>
        <w:sym w:font="Wingdings" w:char="F071"/>
      </w:r>
      <w:r>
        <w:tab/>
        <w:t>Orkdal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(337)</w:t>
      </w:r>
      <w:r>
        <w:tab/>
      </w:r>
      <w:r>
        <w:rPr>
          <w:rStyle w:val="SurveyXactClosedCheckbox"/>
        </w:rPr>
        <w:sym w:font="Wingdings" w:char="F071"/>
      </w:r>
      <w:r>
        <w:tab/>
        <w:t>Agdenes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(338)</w:t>
      </w:r>
      <w:r>
        <w:tab/>
      </w:r>
      <w:r>
        <w:rPr>
          <w:rStyle w:val="SurveyXactClosedCheckbox"/>
        </w:rPr>
        <w:sym w:font="Wingdings" w:char="F071"/>
      </w:r>
      <w:r>
        <w:tab/>
        <w:t>Røros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(339)</w:t>
      </w:r>
      <w:r>
        <w:tab/>
      </w:r>
      <w:r>
        <w:rPr>
          <w:rStyle w:val="SurveyXactClosedCheckbox"/>
        </w:rPr>
        <w:sym w:font="Wingdings" w:char="F071"/>
      </w:r>
      <w:r>
        <w:tab/>
        <w:t>Holtålen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(340)</w:t>
      </w:r>
      <w:r>
        <w:tab/>
      </w:r>
      <w:r>
        <w:rPr>
          <w:rStyle w:val="SurveyXactClosedCheckbox"/>
        </w:rPr>
        <w:sym w:font="Wingdings" w:char="F071"/>
      </w:r>
      <w:r>
        <w:tab/>
        <w:t>Midtre Gauldal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(341)</w:t>
      </w:r>
      <w:r>
        <w:tab/>
      </w:r>
      <w:r>
        <w:rPr>
          <w:rStyle w:val="SurveyXactClosedCheckbox"/>
        </w:rPr>
        <w:sym w:font="Wingdings" w:char="F071"/>
      </w:r>
      <w:r>
        <w:tab/>
        <w:t>Melhus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(342)</w:t>
      </w:r>
      <w:r>
        <w:tab/>
      </w:r>
      <w:r>
        <w:rPr>
          <w:rStyle w:val="SurveyXactClosedCheckbox"/>
        </w:rPr>
        <w:sym w:font="Wingdings" w:char="F071"/>
      </w:r>
      <w:r>
        <w:tab/>
        <w:t>Skaun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(343)</w:t>
      </w:r>
      <w:r>
        <w:tab/>
      </w:r>
      <w:r>
        <w:rPr>
          <w:rStyle w:val="SurveyXactClosedCheckbox"/>
        </w:rPr>
        <w:sym w:font="Wingdings" w:char="F071"/>
      </w:r>
      <w:r>
        <w:tab/>
        <w:t>Klæbu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(344)</w:t>
      </w:r>
      <w:r>
        <w:tab/>
      </w:r>
      <w:r>
        <w:rPr>
          <w:rStyle w:val="SurveyXactClosedCheckbox"/>
        </w:rPr>
        <w:sym w:font="Wingdings" w:char="F071"/>
      </w:r>
      <w:r>
        <w:tab/>
        <w:t>Malvik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(345)</w:t>
      </w:r>
      <w:r>
        <w:tab/>
      </w:r>
      <w:r>
        <w:rPr>
          <w:rStyle w:val="SurveyXactClosedCheckbox"/>
        </w:rPr>
        <w:sym w:font="Wingdings" w:char="F071"/>
      </w:r>
      <w:r>
        <w:tab/>
        <w:t>Selbu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(346)</w:t>
      </w:r>
      <w:r>
        <w:tab/>
      </w:r>
      <w:r>
        <w:rPr>
          <w:rStyle w:val="SurveyXactClosedCheckbox"/>
        </w:rPr>
        <w:sym w:font="Wingdings" w:char="F071"/>
      </w:r>
      <w:r>
        <w:tab/>
        <w:t>Tydal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(347)</w:t>
      </w:r>
      <w:r>
        <w:tab/>
      </w:r>
      <w:r>
        <w:rPr>
          <w:rStyle w:val="SurveyXactClosedCheckbox"/>
        </w:rPr>
        <w:sym w:font="Wingdings" w:char="F071"/>
      </w:r>
      <w:r>
        <w:tab/>
        <w:t>Steinkjer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(348)</w:t>
      </w:r>
      <w:r>
        <w:tab/>
      </w:r>
      <w:r>
        <w:rPr>
          <w:rStyle w:val="SurveyXactClosedCheckbox"/>
        </w:rPr>
        <w:sym w:font="Wingdings" w:char="F071"/>
      </w:r>
      <w:r>
        <w:tab/>
        <w:t>Namsos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(349)</w:t>
      </w:r>
      <w:r>
        <w:tab/>
      </w:r>
      <w:r>
        <w:rPr>
          <w:rStyle w:val="SurveyXactClosedCheckbox"/>
        </w:rPr>
        <w:sym w:font="Wingdings" w:char="F071"/>
      </w:r>
      <w:r>
        <w:tab/>
        <w:t>Meråker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(350)</w:t>
      </w:r>
      <w:r>
        <w:tab/>
      </w:r>
      <w:r>
        <w:rPr>
          <w:rStyle w:val="SurveyXactClosedCheckbox"/>
        </w:rPr>
        <w:sym w:font="Wingdings" w:char="F071"/>
      </w:r>
      <w:r>
        <w:tab/>
        <w:t>Stjørdal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(351)</w:t>
      </w:r>
      <w:r>
        <w:tab/>
      </w:r>
      <w:r>
        <w:rPr>
          <w:rStyle w:val="SurveyXactClosedCheckbox"/>
        </w:rPr>
        <w:sym w:font="Wingdings" w:char="F071"/>
      </w:r>
      <w:r>
        <w:tab/>
        <w:t>Frosta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(352)</w:t>
      </w:r>
      <w:r>
        <w:tab/>
      </w:r>
      <w:r>
        <w:rPr>
          <w:rStyle w:val="SurveyXactClosedCheckbox"/>
        </w:rPr>
        <w:sym w:font="Wingdings" w:char="F071"/>
      </w:r>
      <w:r>
        <w:tab/>
        <w:t>Leksvik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(353)</w:t>
      </w:r>
      <w:r>
        <w:tab/>
      </w:r>
      <w:r>
        <w:rPr>
          <w:rStyle w:val="SurveyXactClosedCheckbox"/>
        </w:rPr>
        <w:sym w:font="Wingdings" w:char="F071"/>
      </w:r>
      <w:r>
        <w:tab/>
        <w:t>Levanger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(354)</w:t>
      </w:r>
      <w:r>
        <w:tab/>
      </w:r>
      <w:r>
        <w:rPr>
          <w:rStyle w:val="SurveyXactClosedCheckbox"/>
        </w:rPr>
        <w:sym w:font="Wingdings" w:char="F071"/>
      </w:r>
      <w:r>
        <w:tab/>
        <w:t>Verdal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(355)</w:t>
      </w:r>
      <w:r>
        <w:tab/>
      </w:r>
      <w:r>
        <w:rPr>
          <w:rStyle w:val="SurveyXactClosedCheckbox"/>
        </w:rPr>
        <w:sym w:font="Wingdings" w:char="F071"/>
      </w:r>
      <w:r>
        <w:tab/>
        <w:t>Verran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(356)</w:t>
      </w:r>
      <w:r>
        <w:tab/>
      </w:r>
      <w:r>
        <w:rPr>
          <w:rStyle w:val="SurveyXactClosedCheckbox"/>
        </w:rPr>
        <w:sym w:font="Wingdings" w:char="F071"/>
      </w:r>
      <w:r>
        <w:tab/>
        <w:t>Namdalseid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(357)</w:t>
      </w:r>
      <w:r>
        <w:tab/>
      </w:r>
      <w:r>
        <w:rPr>
          <w:rStyle w:val="SurveyXactClosedCheckbox"/>
        </w:rPr>
        <w:sym w:font="Wingdings" w:char="F071"/>
      </w:r>
      <w:r>
        <w:tab/>
        <w:t>Snåsa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(358)</w:t>
      </w:r>
      <w:r>
        <w:tab/>
      </w:r>
      <w:r>
        <w:rPr>
          <w:rStyle w:val="SurveyXactClosedCheckbox"/>
        </w:rPr>
        <w:sym w:font="Wingdings" w:char="F071"/>
      </w:r>
      <w:r>
        <w:tab/>
        <w:t>Lierne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(359)</w:t>
      </w:r>
      <w:r>
        <w:tab/>
      </w:r>
      <w:r>
        <w:rPr>
          <w:rStyle w:val="SurveyXactClosedCheckbox"/>
        </w:rPr>
        <w:sym w:font="Wingdings" w:char="F071"/>
      </w:r>
      <w:r>
        <w:tab/>
        <w:t>Røyrvik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(360)</w:t>
      </w:r>
      <w:r>
        <w:tab/>
      </w:r>
      <w:r>
        <w:rPr>
          <w:rStyle w:val="SurveyXactClosedCheckbox"/>
        </w:rPr>
        <w:sym w:font="Wingdings" w:char="F071"/>
      </w:r>
      <w:r>
        <w:tab/>
        <w:t>Namsskogan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(361)</w:t>
      </w:r>
      <w:r>
        <w:tab/>
      </w:r>
      <w:r>
        <w:rPr>
          <w:rStyle w:val="SurveyXactClosedCheckbox"/>
        </w:rPr>
        <w:sym w:font="Wingdings" w:char="F071"/>
      </w:r>
      <w:r>
        <w:tab/>
        <w:t>Grong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(362)</w:t>
      </w:r>
      <w:r>
        <w:tab/>
      </w:r>
      <w:r>
        <w:rPr>
          <w:rStyle w:val="SurveyXactClosedCheckbox"/>
        </w:rPr>
        <w:sym w:font="Wingdings" w:char="F071"/>
      </w:r>
      <w:r>
        <w:tab/>
        <w:t>Høylandet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(363)</w:t>
      </w:r>
      <w:r>
        <w:tab/>
      </w:r>
      <w:r>
        <w:rPr>
          <w:rStyle w:val="SurveyXactClosedCheckbox"/>
        </w:rPr>
        <w:sym w:font="Wingdings" w:char="F071"/>
      </w:r>
      <w:r>
        <w:tab/>
        <w:t>Overhalla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(364)</w:t>
      </w:r>
      <w:r>
        <w:tab/>
      </w:r>
      <w:r>
        <w:rPr>
          <w:rStyle w:val="SurveyXactClosedCheckbox"/>
        </w:rPr>
        <w:sym w:font="Wingdings" w:char="F071"/>
      </w:r>
      <w:r>
        <w:tab/>
        <w:t>Fosnes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(365)</w:t>
      </w:r>
      <w:r>
        <w:tab/>
      </w:r>
      <w:r>
        <w:rPr>
          <w:rStyle w:val="SurveyXactClosedCheckbox"/>
        </w:rPr>
        <w:sym w:font="Wingdings" w:char="F071"/>
      </w:r>
      <w:r>
        <w:tab/>
        <w:t>Flatanger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(366)</w:t>
      </w:r>
      <w:r>
        <w:tab/>
      </w:r>
      <w:r>
        <w:rPr>
          <w:rStyle w:val="SurveyXactClosedCheckbox"/>
        </w:rPr>
        <w:sym w:font="Wingdings" w:char="F071"/>
      </w:r>
      <w:r>
        <w:tab/>
        <w:t>Vikna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(367)</w:t>
      </w:r>
      <w:r>
        <w:tab/>
      </w:r>
      <w:r>
        <w:rPr>
          <w:rStyle w:val="SurveyXactClosedCheckbox"/>
        </w:rPr>
        <w:sym w:font="Wingdings" w:char="F071"/>
      </w:r>
      <w:r>
        <w:tab/>
        <w:t>Nærøy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(368)</w:t>
      </w:r>
      <w:r>
        <w:tab/>
      </w:r>
      <w:r>
        <w:rPr>
          <w:rStyle w:val="SurveyXactClosedCheckbox"/>
        </w:rPr>
        <w:sym w:font="Wingdings" w:char="F071"/>
      </w:r>
      <w:r>
        <w:tab/>
        <w:t>Leka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(369)</w:t>
      </w:r>
      <w:r>
        <w:tab/>
      </w:r>
      <w:r>
        <w:rPr>
          <w:rStyle w:val="SurveyXactClosedCheckbox"/>
        </w:rPr>
        <w:sym w:font="Wingdings" w:char="F071"/>
      </w:r>
      <w:r>
        <w:tab/>
        <w:t>Inderøy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(370)</w:t>
      </w:r>
      <w:r>
        <w:tab/>
      </w:r>
      <w:r>
        <w:rPr>
          <w:rStyle w:val="SurveyXactClosedCheckbox"/>
        </w:rPr>
        <w:sym w:font="Wingdings" w:char="F071"/>
      </w:r>
      <w:r>
        <w:tab/>
        <w:t>Bodø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(371)</w:t>
      </w:r>
      <w:r>
        <w:tab/>
      </w:r>
      <w:r>
        <w:rPr>
          <w:rStyle w:val="SurveyXactClosedCheckbox"/>
        </w:rPr>
        <w:sym w:font="Wingdings" w:char="F071"/>
      </w:r>
      <w:r>
        <w:tab/>
        <w:t>Narvik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(372)</w:t>
      </w:r>
      <w:r>
        <w:tab/>
      </w:r>
      <w:r>
        <w:rPr>
          <w:rStyle w:val="SurveyXactClosedCheckbox"/>
        </w:rPr>
        <w:sym w:font="Wingdings" w:char="F071"/>
      </w:r>
      <w:r>
        <w:tab/>
        <w:t>Bindal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(373)</w:t>
      </w:r>
      <w:r>
        <w:tab/>
      </w:r>
      <w:r>
        <w:rPr>
          <w:rStyle w:val="SurveyXactClosedCheckbox"/>
        </w:rPr>
        <w:sym w:font="Wingdings" w:char="F071"/>
      </w:r>
      <w:r>
        <w:tab/>
        <w:t>Sømna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(374)</w:t>
      </w:r>
      <w:r>
        <w:tab/>
      </w:r>
      <w:r>
        <w:rPr>
          <w:rStyle w:val="SurveyXactClosedCheckbox"/>
        </w:rPr>
        <w:sym w:font="Wingdings" w:char="F071"/>
      </w:r>
      <w:r>
        <w:tab/>
        <w:t>Brønnøy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(375)</w:t>
      </w:r>
      <w:r>
        <w:tab/>
      </w:r>
      <w:r>
        <w:rPr>
          <w:rStyle w:val="SurveyXactClosedCheckbox"/>
        </w:rPr>
        <w:sym w:font="Wingdings" w:char="F071"/>
      </w:r>
      <w:r>
        <w:tab/>
        <w:t>Vega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(376)</w:t>
      </w:r>
      <w:r>
        <w:tab/>
      </w:r>
      <w:r>
        <w:rPr>
          <w:rStyle w:val="SurveyXactClosedCheckbox"/>
        </w:rPr>
        <w:sym w:font="Wingdings" w:char="F071"/>
      </w:r>
      <w:r>
        <w:tab/>
        <w:t>Vevelstad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(377)</w:t>
      </w:r>
      <w:r>
        <w:tab/>
      </w:r>
      <w:r>
        <w:rPr>
          <w:rStyle w:val="SurveyXactClosedCheckbox"/>
        </w:rPr>
        <w:sym w:font="Wingdings" w:char="F071"/>
      </w:r>
      <w:r>
        <w:tab/>
        <w:t>Herøy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(378)</w:t>
      </w:r>
      <w:r>
        <w:tab/>
      </w:r>
      <w:r>
        <w:rPr>
          <w:rStyle w:val="SurveyXactClosedCheckbox"/>
        </w:rPr>
        <w:sym w:font="Wingdings" w:char="F071"/>
      </w:r>
      <w:r>
        <w:tab/>
        <w:t>Alstahaug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(379)</w:t>
      </w:r>
      <w:r>
        <w:tab/>
      </w:r>
      <w:r>
        <w:rPr>
          <w:rStyle w:val="SurveyXactClosedCheckbox"/>
        </w:rPr>
        <w:sym w:font="Wingdings" w:char="F071"/>
      </w:r>
      <w:r>
        <w:tab/>
        <w:t>Leirfjord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(380)</w:t>
      </w:r>
      <w:r>
        <w:tab/>
      </w:r>
      <w:r>
        <w:rPr>
          <w:rStyle w:val="SurveyXactClosedCheckbox"/>
        </w:rPr>
        <w:sym w:font="Wingdings" w:char="F071"/>
      </w:r>
      <w:r>
        <w:tab/>
        <w:t>Mosjøen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(381)</w:t>
      </w:r>
      <w:r>
        <w:tab/>
      </w:r>
      <w:r>
        <w:rPr>
          <w:rStyle w:val="SurveyXactClosedCheckbox"/>
        </w:rPr>
        <w:sym w:font="Wingdings" w:char="F071"/>
      </w:r>
      <w:r>
        <w:tab/>
        <w:t>Grane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(382)</w:t>
      </w:r>
      <w:r>
        <w:tab/>
      </w:r>
      <w:r>
        <w:rPr>
          <w:rStyle w:val="SurveyXactClosedCheckbox"/>
        </w:rPr>
        <w:sym w:font="Wingdings" w:char="F071"/>
      </w:r>
      <w:r>
        <w:tab/>
        <w:t>Hattfjelldal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(383)</w:t>
      </w:r>
      <w:r>
        <w:tab/>
      </w:r>
      <w:r>
        <w:rPr>
          <w:rStyle w:val="SurveyXactClosedCheckbox"/>
        </w:rPr>
        <w:sym w:font="Wingdings" w:char="F071"/>
      </w:r>
      <w:r>
        <w:tab/>
        <w:t>Dønna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(384)</w:t>
      </w:r>
      <w:r>
        <w:tab/>
      </w:r>
      <w:r>
        <w:rPr>
          <w:rStyle w:val="SurveyXactClosedCheckbox"/>
        </w:rPr>
        <w:sym w:font="Wingdings" w:char="F071"/>
      </w:r>
      <w:r>
        <w:tab/>
        <w:t>Nesna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(385)</w:t>
      </w:r>
      <w:r>
        <w:tab/>
      </w:r>
      <w:r>
        <w:rPr>
          <w:rStyle w:val="SurveyXactClosedCheckbox"/>
        </w:rPr>
        <w:sym w:font="Wingdings" w:char="F071"/>
      </w:r>
      <w:r>
        <w:tab/>
        <w:t>Hemnes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(386)</w:t>
      </w:r>
      <w:r>
        <w:tab/>
      </w:r>
      <w:r>
        <w:rPr>
          <w:rStyle w:val="SurveyXactClosedCheckbox"/>
        </w:rPr>
        <w:sym w:font="Wingdings" w:char="F071"/>
      </w:r>
      <w:r>
        <w:tab/>
        <w:t>Rana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(387)</w:t>
      </w:r>
      <w:r>
        <w:tab/>
      </w:r>
      <w:r>
        <w:rPr>
          <w:rStyle w:val="SurveyXactClosedCheckbox"/>
        </w:rPr>
        <w:sym w:font="Wingdings" w:char="F071"/>
      </w:r>
      <w:r>
        <w:tab/>
        <w:t>Lurøy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(388)</w:t>
      </w:r>
      <w:r>
        <w:tab/>
      </w:r>
      <w:r>
        <w:rPr>
          <w:rStyle w:val="SurveyXactClosedCheckbox"/>
        </w:rPr>
        <w:sym w:font="Wingdings" w:char="F071"/>
      </w:r>
      <w:r>
        <w:tab/>
        <w:t>Træna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(389)</w:t>
      </w:r>
      <w:r>
        <w:tab/>
      </w:r>
      <w:r>
        <w:rPr>
          <w:rStyle w:val="SurveyXactClosedCheckbox"/>
        </w:rPr>
        <w:sym w:font="Wingdings" w:char="F071"/>
      </w:r>
      <w:r>
        <w:tab/>
        <w:t>Rødøy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(390)</w:t>
      </w:r>
      <w:r>
        <w:tab/>
      </w:r>
      <w:r>
        <w:rPr>
          <w:rStyle w:val="SurveyXactClosedCheckbox"/>
        </w:rPr>
        <w:sym w:font="Wingdings" w:char="F071"/>
      </w:r>
      <w:r>
        <w:tab/>
        <w:t>Meløy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(391)</w:t>
      </w:r>
      <w:r>
        <w:tab/>
      </w:r>
      <w:r>
        <w:rPr>
          <w:rStyle w:val="SurveyXactClosedCheckbox"/>
        </w:rPr>
        <w:sym w:font="Wingdings" w:char="F071"/>
      </w:r>
      <w:r>
        <w:tab/>
        <w:t>Gildeskål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(392)</w:t>
      </w:r>
      <w:r>
        <w:tab/>
      </w:r>
      <w:r>
        <w:rPr>
          <w:rStyle w:val="SurveyXactClosedCheckbox"/>
        </w:rPr>
        <w:sym w:font="Wingdings" w:char="F071"/>
      </w:r>
      <w:r>
        <w:tab/>
        <w:t>Beiarn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(393)</w:t>
      </w:r>
      <w:r>
        <w:tab/>
      </w:r>
      <w:r>
        <w:rPr>
          <w:rStyle w:val="SurveyXactClosedCheckbox"/>
        </w:rPr>
        <w:sym w:font="Wingdings" w:char="F071"/>
      </w:r>
      <w:r>
        <w:tab/>
        <w:t>Saltdal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(394)</w:t>
      </w:r>
      <w:r>
        <w:tab/>
      </w:r>
      <w:r>
        <w:rPr>
          <w:rStyle w:val="SurveyXactClosedCheckbox"/>
        </w:rPr>
        <w:sym w:font="Wingdings" w:char="F071"/>
      </w:r>
      <w:r>
        <w:tab/>
        <w:t>Fauske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(395)</w:t>
      </w:r>
      <w:r>
        <w:tab/>
      </w:r>
      <w:r>
        <w:rPr>
          <w:rStyle w:val="SurveyXactClosedCheckbox"/>
        </w:rPr>
        <w:sym w:font="Wingdings" w:char="F071"/>
      </w:r>
      <w:r>
        <w:tab/>
        <w:t>Sørfold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(396)</w:t>
      </w:r>
      <w:r>
        <w:tab/>
      </w:r>
      <w:r>
        <w:rPr>
          <w:rStyle w:val="SurveyXactClosedCheckbox"/>
        </w:rPr>
        <w:sym w:font="Wingdings" w:char="F071"/>
      </w:r>
      <w:r>
        <w:tab/>
        <w:t>Steigen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(397)</w:t>
      </w:r>
      <w:r>
        <w:tab/>
      </w:r>
      <w:r>
        <w:rPr>
          <w:rStyle w:val="SurveyXactClosedCheckbox"/>
        </w:rPr>
        <w:sym w:font="Wingdings" w:char="F071"/>
      </w:r>
      <w:r>
        <w:tab/>
        <w:t>Hamarøy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(398)</w:t>
      </w:r>
      <w:r>
        <w:tab/>
      </w:r>
      <w:r>
        <w:rPr>
          <w:rStyle w:val="SurveyXactClosedCheckbox"/>
        </w:rPr>
        <w:sym w:font="Wingdings" w:char="F071"/>
      </w:r>
      <w:r>
        <w:tab/>
        <w:t>Tysfjord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(399)</w:t>
      </w:r>
      <w:r>
        <w:tab/>
      </w:r>
      <w:r>
        <w:rPr>
          <w:rStyle w:val="SurveyXactClosedCheckbox"/>
        </w:rPr>
        <w:sym w:font="Wingdings" w:char="F071"/>
      </w:r>
      <w:r>
        <w:tab/>
        <w:t>Lødingen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(400)</w:t>
      </w:r>
      <w:r>
        <w:tab/>
      </w:r>
      <w:r>
        <w:rPr>
          <w:rStyle w:val="SurveyXactClosedCheckbox"/>
        </w:rPr>
        <w:sym w:font="Wingdings" w:char="F071"/>
      </w:r>
      <w:r>
        <w:tab/>
        <w:t>Evenes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(401)</w:t>
      </w:r>
      <w:r>
        <w:tab/>
      </w:r>
      <w:r>
        <w:rPr>
          <w:rStyle w:val="SurveyXactClosedCheckbox"/>
        </w:rPr>
        <w:sym w:font="Wingdings" w:char="F071"/>
      </w:r>
      <w:r>
        <w:tab/>
        <w:t>Tjeldsund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(402)</w:t>
      </w:r>
      <w:r>
        <w:tab/>
      </w:r>
      <w:r>
        <w:rPr>
          <w:rStyle w:val="SurveyXactClosedCheckbox"/>
        </w:rPr>
        <w:sym w:font="Wingdings" w:char="F071"/>
      </w:r>
      <w:r>
        <w:tab/>
        <w:t>Ballangen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(403)</w:t>
      </w:r>
      <w:r>
        <w:tab/>
      </w:r>
      <w:r>
        <w:rPr>
          <w:rStyle w:val="SurveyXactClosedCheckbox"/>
        </w:rPr>
        <w:sym w:font="Wingdings" w:char="F071"/>
      </w:r>
      <w:r>
        <w:tab/>
        <w:t>Røst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(404)</w:t>
      </w:r>
      <w:r>
        <w:tab/>
      </w:r>
      <w:r>
        <w:rPr>
          <w:rStyle w:val="SurveyXactClosedCheckbox"/>
        </w:rPr>
        <w:sym w:font="Wingdings" w:char="F071"/>
      </w:r>
      <w:r>
        <w:tab/>
        <w:t>Værøy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(405)</w:t>
      </w:r>
      <w:r>
        <w:tab/>
      </w:r>
      <w:r>
        <w:rPr>
          <w:rStyle w:val="SurveyXactClosedCheckbox"/>
        </w:rPr>
        <w:sym w:font="Wingdings" w:char="F071"/>
      </w:r>
      <w:r>
        <w:tab/>
        <w:t>Flakstad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(406)</w:t>
      </w:r>
      <w:r>
        <w:tab/>
      </w:r>
      <w:r>
        <w:rPr>
          <w:rStyle w:val="SurveyXactClosedCheckbox"/>
        </w:rPr>
        <w:sym w:font="Wingdings" w:char="F071"/>
      </w:r>
      <w:r>
        <w:tab/>
        <w:t>Vestvågøy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(407)</w:t>
      </w:r>
      <w:r>
        <w:tab/>
      </w:r>
      <w:r>
        <w:rPr>
          <w:rStyle w:val="SurveyXactClosedCheckbox"/>
        </w:rPr>
        <w:sym w:font="Wingdings" w:char="F071"/>
      </w:r>
      <w:r>
        <w:tab/>
        <w:t>Svolvær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(408)</w:t>
      </w:r>
      <w:r>
        <w:tab/>
      </w:r>
      <w:r>
        <w:rPr>
          <w:rStyle w:val="SurveyXactClosedCheckbox"/>
        </w:rPr>
        <w:sym w:font="Wingdings" w:char="F071"/>
      </w:r>
      <w:r>
        <w:tab/>
        <w:t>Hadsel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(409)</w:t>
      </w:r>
      <w:r>
        <w:tab/>
      </w:r>
      <w:r>
        <w:rPr>
          <w:rStyle w:val="SurveyXactClosedCheckbox"/>
        </w:rPr>
        <w:sym w:font="Wingdings" w:char="F071"/>
      </w:r>
      <w:r>
        <w:tab/>
        <w:t>Bø (Nordland)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(410)</w:t>
      </w:r>
      <w:r>
        <w:tab/>
      </w:r>
      <w:r>
        <w:rPr>
          <w:rStyle w:val="SurveyXactClosedCheckbox"/>
        </w:rPr>
        <w:sym w:font="Wingdings" w:char="F071"/>
      </w:r>
      <w:r>
        <w:tab/>
        <w:t>Øksnes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(411)</w:t>
      </w:r>
      <w:r>
        <w:tab/>
      </w:r>
      <w:r>
        <w:rPr>
          <w:rStyle w:val="SurveyXactClosedCheckbox"/>
        </w:rPr>
        <w:sym w:font="Wingdings" w:char="F071"/>
      </w:r>
      <w:r>
        <w:tab/>
        <w:t>Sortland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(412)</w:t>
      </w:r>
      <w:r>
        <w:tab/>
      </w:r>
      <w:r>
        <w:rPr>
          <w:rStyle w:val="SurveyXactClosedCheckbox"/>
        </w:rPr>
        <w:sym w:font="Wingdings" w:char="F071"/>
      </w:r>
      <w:r>
        <w:tab/>
        <w:t>Andøy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(413)</w:t>
      </w:r>
      <w:r>
        <w:tab/>
      </w:r>
      <w:r>
        <w:rPr>
          <w:rStyle w:val="SurveyXactClosedCheckbox"/>
        </w:rPr>
        <w:sym w:font="Wingdings" w:char="F071"/>
      </w:r>
      <w:r>
        <w:tab/>
        <w:t>Moskenes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(414)</w:t>
      </w:r>
      <w:r>
        <w:tab/>
      </w:r>
      <w:r>
        <w:rPr>
          <w:rStyle w:val="SurveyXactClosedCheckbox"/>
        </w:rPr>
        <w:sym w:font="Wingdings" w:char="F071"/>
      </w:r>
      <w:r>
        <w:tab/>
        <w:t>Harstad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(415)</w:t>
      </w:r>
      <w:r>
        <w:tab/>
      </w:r>
      <w:r>
        <w:rPr>
          <w:rStyle w:val="SurveyXactClosedCheckbox"/>
        </w:rPr>
        <w:sym w:font="Wingdings" w:char="F071"/>
      </w:r>
      <w:r>
        <w:tab/>
        <w:t>Tromsø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(416)</w:t>
      </w:r>
      <w:r>
        <w:tab/>
      </w:r>
      <w:r>
        <w:rPr>
          <w:rStyle w:val="SurveyXactClosedCheckbox"/>
        </w:rPr>
        <w:sym w:font="Wingdings" w:char="F071"/>
      </w:r>
      <w:r>
        <w:tab/>
        <w:t>Kvæfjord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(417)</w:t>
      </w:r>
      <w:r>
        <w:tab/>
      </w:r>
      <w:r>
        <w:rPr>
          <w:rStyle w:val="SurveyXactClosedCheckbox"/>
        </w:rPr>
        <w:sym w:font="Wingdings" w:char="F071"/>
      </w:r>
      <w:r>
        <w:tab/>
        <w:t>Skånland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(418)</w:t>
      </w:r>
      <w:r>
        <w:tab/>
      </w:r>
      <w:r>
        <w:rPr>
          <w:rStyle w:val="SurveyXactClosedCheckbox"/>
        </w:rPr>
        <w:sym w:font="Wingdings" w:char="F071"/>
      </w:r>
      <w:r>
        <w:tab/>
        <w:t>Ibestad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(419)</w:t>
      </w:r>
      <w:r>
        <w:tab/>
      </w:r>
      <w:r>
        <w:rPr>
          <w:rStyle w:val="SurveyXactClosedCheckbox"/>
        </w:rPr>
        <w:sym w:font="Wingdings" w:char="F071"/>
      </w:r>
      <w:r>
        <w:tab/>
        <w:t>Gratangen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(420)</w:t>
      </w:r>
      <w:r>
        <w:tab/>
      </w:r>
      <w:r>
        <w:rPr>
          <w:rStyle w:val="SurveyXactClosedCheckbox"/>
        </w:rPr>
        <w:sym w:font="Wingdings" w:char="F071"/>
      </w:r>
      <w:r>
        <w:tab/>
        <w:t>Lavangen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(421)</w:t>
      </w:r>
      <w:r>
        <w:tab/>
      </w:r>
      <w:r>
        <w:rPr>
          <w:rStyle w:val="SurveyXactClosedCheckbox"/>
        </w:rPr>
        <w:sym w:font="Wingdings" w:char="F071"/>
      </w:r>
      <w:r>
        <w:tab/>
        <w:t>Bardu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(422)</w:t>
      </w:r>
      <w:r>
        <w:tab/>
      </w:r>
      <w:r>
        <w:rPr>
          <w:rStyle w:val="SurveyXactClosedCheckbox"/>
        </w:rPr>
        <w:sym w:font="Wingdings" w:char="F071"/>
      </w:r>
      <w:r>
        <w:tab/>
        <w:t>Salangen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(423)</w:t>
      </w:r>
      <w:r>
        <w:tab/>
      </w:r>
      <w:r>
        <w:rPr>
          <w:rStyle w:val="SurveyXactClosedCheckbox"/>
        </w:rPr>
        <w:sym w:font="Wingdings" w:char="F071"/>
      </w:r>
      <w:r>
        <w:tab/>
        <w:t>Målselv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(424)</w:t>
      </w:r>
      <w:r>
        <w:tab/>
      </w:r>
      <w:r>
        <w:rPr>
          <w:rStyle w:val="SurveyXactClosedCheckbox"/>
        </w:rPr>
        <w:sym w:font="Wingdings" w:char="F071"/>
      </w:r>
      <w:r>
        <w:tab/>
        <w:t>Sørreisa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(425)</w:t>
      </w:r>
      <w:r>
        <w:tab/>
      </w:r>
      <w:r>
        <w:rPr>
          <w:rStyle w:val="SurveyXactClosedCheckbox"/>
        </w:rPr>
        <w:sym w:font="Wingdings" w:char="F071"/>
      </w:r>
      <w:r>
        <w:tab/>
        <w:t>Dyrøy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(426)</w:t>
      </w:r>
      <w:r>
        <w:tab/>
      </w:r>
      <w:r>
        <w:rPr>
          <w:rStyle w:val="SurveyXactClosedCheckbox"/>
        </w:rPr>
        <w:sym w:font="Wingdings" w:char="F071"/>
      </w:r>
      <w:r>
        <w:tab/>
        <w:t>Tranøy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(427)</w:t>
      </w:r>
      <w:r>
        <w:tab/>
      </w:r>
      <w:r>
        <w:rPr>
          <w:rStyle w:val="SurveyXactClosedCheckbox"/>
        </w:rPr>
        <w:sym w:font="Wingdings" w:char="F071"/>
      </w:r>
      <w:r>
        <w:tab/>
        <w:t>Torsken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(428)</w:t>
      </w:r>
      <w:r>
        <w:tab/>
      </w:r>
      <w:r>
        <w:rPr>
          <w:rStyle w:val="SurveyXactClosedCheckbox"/>
        </w:rPr>
        <w:sym w:font="Wingdings" w:char="F071"/>
      </w:r>
      <w:r>
        <w:tab/>
        <w:t>Berg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(429)</w:t>
      </w:r>
      <w:r>
        <w:tab/>
      </w:r>
      <w:r>
        <w:rPr>
          <w:rStyle w:val="SurveyXactClosedCheckbox"/>
        </w:rPr>
        <w:sym w:font="Wingdings" w:char="F071"/>
      </w:r>
      <w:r>
        <w:tab/>
        <w:t>Lenvik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(430)</w:t>
      </w:r>
      <w:r>
        <w:tab/>
      </w:r>
      <w:r>
        <w:rPr>
          <w:rStyle w:val="SurveyXactClosedCheckbox"/>
        </w:rPr>
        <w:sym w:font="Wingdings" w:char="F071"/>
      </w:r>
      <w:r>
        <w:tab/>
        <w:t>Balsfjord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(431)</w:t>
      </w:r>
      <w:r>
        <w:tab/>
      </w:r>
      <w:r>
        <w:rPr>
          <w:rStyle w:val="SurveyXactClosedCheckbox"/>
        </w:rPr>
        <w:sym w:font="Wingdings" w:char="F071"/>
      </w:r>
      <w:r>
        <w:tab/>
        <w:t>Karlsøy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(432)</w:t>
      </w:r>
      <w:r>
        <w:tab/>
      </w:r>
      <w:r>
        <w:rPr>
          <w:rStyle w:val="SurveyXactClosedCheckbox"/>
        </w:rPr>
        <w:sym w:font="Wingdings" w:char="F071"/>
      </w:r>
      <w:r>
        <w:tab/>
        <w:t>Lyngen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(433)</w:t>
      </w:r>
      <w:r>
        <w:tab/>
      </w:r>
      <w:r>
        <w:rPr>
          <w:rStyle w:val="SurveyXactClosedCheckbox"/>
        </w:rPr>
        <w:sym w:font="Wingdings" w:char="F071"/>
      </w:r>
      <w:r>
        <w:tab/>
        <w:t>Storfjord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(434)</w:t>
      </w:r>
      <w:r>
        <w:tab/>
      </w:r>
      <w:r>
        <w:rPr>
          <w:rStyle w:val="SurveyXactClosedCheckbox"/>
        </w:rPr>
        <w:sym w:font="Wingdings" w:char="F071"/>
      </w:r>
      <w:r>
        <w:tab/>
        <w:t>Gáivuotna-Kåfjord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(435)</w:t>
      </w:r>
      <w:r>
        <w:tab/>
      </w:r>
      <w:r>
        <w:rPr>
          <w:rStyle w:val="SurveyXactClosedCheckbox"/>
        </w:rPr>
        <w:sym w:font="Wingdings" w:char="F071"/>
      </w:r>
      <w:r>
        <w:tab/>
        <w:t>Skjervøy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(436)</w:t>
      </w:r>
      <w:r>
        <w:tab/>
      </w:r>
      <w:r>
        <w:rPr>
          <w:rStyle w:val="SurveyXactClosedCheckbox"/>
        </w:rPr>
        <w:sym w:font="Wingdings" w:char="F071"/>
      </w:r>
      <w:r>
        <w:tab/>
        <w:t>Nordreisa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(437)</w:t>
      </w:r>
      <w:r>
        <w:tab/>
      </w:r>
      <w:r>
        <w:rPr>
          <w:rStyle w:val="SurveyXactClosedCheckbox"/>
        </w:rPr>
        <w:sym w:font="Wingdings" w:char="F071"/>
      </w:r>
      <w:r>
        <w:tab/>
        <w:t>Kvænangen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(438)</w:t>
      </w:r>
      <w:r>
        <w:tab/>
      </w:r>
      <w:r>
        <w:rPr>
          <w:rStyle w:val="SurveyXactClosedCheckbox"/>
        </w:rPr>
        <w:sym w:font="Wingdings" w:char="F071"/>
      </w:r>
      <w:r>
        <w:tab/>
        <w:t>Vardø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(439)</w:t>
      </w:r>
      <w:r>
        <w:tab/>
      </w:r>
      <w:r>
        <w:rPr>
          <w:rStyle w:val="SurveyXactClosedCheckbox"/>
        </w:rPr>
        <w:sym w:font="Wingdings" w:char="F071"/>
      </w:r>
      <w:r>
        <w:tab/>
        <w:t>Vadsø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(440)</w:t>
      </w:r>
      <w:r>
        <w:tab/>
      </w:r>
      <w:r>
        <w:rPr>
          <w:rStyle w:val="SurveyXactClosedCheckbox"/>
        </w:rPr>
        <w:sym w:font="Wingdings" w:char="F071"/>
      </w:r>
      <w:r>
        <w:tab/>
        <w:t>Hammerfest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(441)</w:t>
      </w:r>
      <w:r>
        <w:tab/>
      </w:r>
      <w:r>
        <w:rPr>
          <w:rStyle w:val="SurveyXactClosedCheckbox"/>
        </w:rPr>
        <w:sym w:font="Wingdings" w:char="F071"/>
      </w:r>
      <w:r>
        <w:tab/>
        <w:t>Guovdageaidnu Kautokeino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(442)</w:t>
      </w:r>
      <w:r>
        <w:tab/>
      </w:r>
      <w:r>
        <w:rPr>
          <w:rStyle w:val="SurveyXactClosedCheckbox"/>
        </w:rPr>
        <w:sym w:font="Wingdings" w:char="F071"/>
      </w:r>
      <w:r>
        <w:tab/>
        <w:t>Alta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(443)</w:t>
      </w:r>
      <w:r>
        <w:tab/>
      </w:r>
      <w:r>
        <w:rPr>
          <w:rStyle w:val="SurveyXactClosedCheckbox"/>
        </w:rPr>
        <w:sym w:font="Wingdings" w:char="F071"/>
      </w:r>
      <w:r>
        <w:tab/>
        <w:t>Loppa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(444)</w:t>
      </w:r>
      <w:r>
        <w:tab/>
      </w:r>
      <w:r>
        <w:rPr>
          <w:rStyle w:val="SurveyXactClosedCheckbox"/>
        </w:rPr>
        <w:sym w:font="Wingdings" w:char="F071"/>
      </w:r>
      <w:r>
        <w:tab/>
        <w:t>Hasvik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(445)</w:t>
      </w:r>
      <w:r>
        <w:tab/>
      </w:r>
      <w:r>
        <w:rPr>
          <w:rStyle w:val="SurveyXactClosedCheckbox"/>
        </w:rPr>
        <w:sym w:font="Wingdings" w:char="F071"/>
      </w:r>
      <w:r>
        <w:tab/>
        <w:t>Kvalsund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(446)</w:t>
      </w:r>
      <w:r>
        <w:tab/>
      </w:r>
      <w:r>
        <w:rPr>
          <w:rStyle w:val="SurveyXactClosedCheckbox"/>
        </w:rPr>
        <w:sym w:font="Wingdings" w:char="F071"/>
      </w:r>
      <w:r>
        <w:tab/>
        <w:t>Måsøy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(447)</w:t>
      </w:r>
      <w:r>
        <w:tab/>
      </w:r>
      <w:r>
        <w:rPr>
          <w:rStyle w:val="SurveyXactClosedCheckbox"/>
        </w:rPr>
        <w:sym w:font="Wingdings" w:char="F071"/>
      </w:r>
      <w:r>
        <w:tab/>
        <w:t>Nordkapp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(448)</w:t>
      </w:r>
      <w:r>
        <w:tab/>
      </w:r>
      <w:r>
        <w:rPr>
          <w:rStyle w:val="SurveyXactClosedCheckbox"/>
        </w:rPr>
        <w:sym w:font="Wingdings" w:char="F071"/>
      </w:r>
      <w:r>
        <w:tab/>
        <w:t>Porsanger Porsángu Porsanki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(449)</w:t>
      </w:r>
      <w:r>
        <w:tab/>
      </w:r>
      <w:r>
        <w:rPr>
          <w:rStyle w:val="SurveyXactClosedCheckbox"/>
        </w:rPr>
        <w:sym w:font="Wingdings" w:char="F071"/>
      </w:r>
      <w:r>
        <w:tab/>
        <w:t>Kárásjohka Karasjok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(450)</w:t>
      </w:r>
      <w:r>
        <w:tab/>
      </w:r>
      <w:r>
        <w:rPr>
          <w:rStyle w:val="SurveyXactClosedCheckbox"/>
        </w:rPr>
        <w:sym w:font="Wingdings" w:char="F071"/>
      </w:r>
      <w:r>
        <w:tab/>
        <w:t>Lebesby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(451)</w:t>
      </w:r>
      <w:r>
        <w:tab/>
      </w:r>
      <w:r>
        <w:rPr>
          <w:rStyle w:val="SurveyXactClosedCheckbox"/>
        </w:rPr>
        <w:sym w:font="Wingdings" w:char="F071"/>
      </w:r>
      <w:r>
        <w:tab/>
        <w:t>Gamvik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(452)</w:t>
      </w:r>
      <w:r>
        <w:tab/>
      </w:r>
      <w:r>
        <w:rPr>
          <w:rStyle w:val="SurveyXactClosedCheckbox"/>
        </w:rPr>
        <w:sym w:font="Wingdings" w:char="F071"/>
      </w:r>
      <w:r>
        <w:tab/>
        <w:t>Berlevåg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(453)</w:t>
      </w:r>
      <w:r>
        <w:tab/>
      </w:r>
      <w:r>
        <w:rPr>
          <w:rStyle w:val="SurveyXactClosedCheckbox"/>
        </w:rPr>
        <w:sym w:font="Wingdings" w:char="F071"/>
      </w:r>
      <w:r>
        <w:tab/>
        <w:t>Deatnu Tana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(454)</w:t>
      </w:r>
      <w:r>
        <w:tab/>
      </w:r>
      <w:r>
        <w:rPr>
          <w:rStyle w:val="SurveyXactClosedCheckbox"/>
        </w:rPr>
        <w:sym w:font="Wingdings" w:char="F071"/>
      </w:r>
      <w:r>
        <w:tab/>
        <w:t>Unjárga Nesseby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(455)</w:t>
      </w:r>
      <w:r>
        <w:tab/>
      </w:r>
      <w:r>
        <w:rPr>
          <w:rStyle w:val="SurveyXactClosedCheckbox"/>
        </w:rPr>
        <w:sym w:font="Wingdings" w:char="F071"/>
      </w:r>
      <w:r>
        <w:tab/>
        <w:t>Båtsfjord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(456)</w:t>
      </w:r>
      <w:r>
        <w:tab/>
      </w:r>
      <w:r>
        <w:rPr>
          <w:rStyle w:val="SurveyXactClosedCheckbox"/>
        </w:rPr>
        <w:sym w:font="Wingdings" w:char="F071"/>
      </w:r>
      <w:r>
        <w:tab/>
        <w:t>Sør-Varanger</w:t>
      </w:r>
      <w:r>
        <w:br/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(457)</w:t>
      </w:r>
      <w:r>
        <w:tab/>
      </w:r>
      <w:r>
        <w:rPr>
          <w:rStyle w:val="SurveyXactClosedCheckbox"/>
        </w:rPr>
        <w:sym w:font="Wingdings" w:char="F071"/>
      </w:r>
      <w:r>
        <w:tab/>
        <w:t>Ullensäker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3. Er prosjektet organisert i NAV?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4. Hvis nei, i hvilken etat/enhet/instans er prosjektet organisert? (Spesifiser):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5a. Vennligst oppgi navn, på personen som er ansvarlig for fordeling, praktisk oppfølging og bruk av tiltaksmidlene i kommunen/bydelen.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5b. Vennligst oppgi telefonnummer til personen som er ansvarlig for fordeling, praktisk oppfølging og bruk av tiltaksmidlene i kommunen/bydelen.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5c. Vennligst oppgi e-postadresse til personen som er ansvarlig for fordeling, praktisk oppfølging og bruk av tiltaksmidlene i kommunen/bydelen.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6. Har kommunen brukt alle prosjektmidlene i 2018?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Nei, ikke alle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Nei, alle midlene ble overført til 2019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7. Hvorfor ble ikke alle midlene brukt i 2018?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Midlene kom sent på året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Problemer med å rekruttere prosjektleder/medarbeider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Utskifting av sentrale medarbeider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Faglige eller organisatoriske utfordringer/uenigheter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8. Hvor mange tiltak/aktiviteter har dere gjennomført i prosjektet i 2018? Velg svar: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1-3 tiltak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4-6 tiltak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7-9 tiltak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10 tiltak eller mer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9. Hvilke(n) kategori(er) passer best for prosjektet?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Sikre barneperspektivet i NAV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Utvikling av helhetlig oppfølgingsprogram for lavinntektsfamilier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Utstyrsbank/ ferie/aktivitet med familie (f. eks ferietur, støtte til reise)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Jobbtilbud for unge (f. eks sommerjobb)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Kompetanseheving bruker (f. eks leksehjelp, diverse kurs for foreldre)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Kompetanseheving etat/kommune (f.eks. foredrag, prosjektkoordinering)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Oppfølgingsarbeid (f.eks. familier, barn og unge, ungdom, individ, osv.)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Handlingsplan (ev barnefattigdomsplan)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Dersom du ønsker å si noe mer om tiltaket/ene, kan du gjøre det i feltet nedenfor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10. I hvilke(n) kategori(er) vil du plassere prosjektets primære målgruppe? Flere svar mulig.</w:t>
      </w:r>
      <w:r>
        <w:br/>
        <w:t> 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Barn (under 18 år)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Ungdom (18-25 år)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Familie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Foreldre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Ansatte i NAV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Andre ansatte i kommunen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Innbyggere i kommunen/bydelen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Dersom du ønsker å si noe mer om målgruppa, kan du gjøre det i feltet nedenfor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11. Hvor mange brukere mottok bistand fra prosjektet  i 2018?</w:t>
      </w:r>
      <w:r>
        <w:br/>
        <w:t> Oppgi konkret tall.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12. Hvem velger ut deltakere til prosjektet?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NAV-kontoret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Barnevernet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Skolen/Barnehagen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Helsestasjon /Helse- og omsorgstjeneste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Kultur- og fritidsetaten/fritidsklubben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Introduksjonsprogrammet/Innvandrer- og flyktningetjeneste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Utekontakt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Boligtjeneste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Styringsgruppen/prosjektgruppen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Deltakerne melder seg selv til/benytter tiltaket på eget initiativ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Dersom du ønsker å si noe mer om dette, kan du gjøre det i feltet nedenfor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13. Har tiltakene i prosjektet vært åpent for alle barn/unge uavhengig av foreldrenes økonomi?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14. Har tiltakene vært rettet mot flyktninger og/eller andre personer med innvandrerbakgrunn?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15. Har det vært en målsetting å få foreldre i jobb (f.eks. gjennom kvalifiseringsprogrammet)?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16. Er det aktuelt å implementere prosjektet i vanlig drift etter prosjektperioden?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17. Kan du forklar hvorfor det er ikke aktuelt? 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18. Vennligst gi en kort beskrivelse av resultatene i prosjektet i feltet nedenfor:</w:t>
      </w:r>
    </w:p>
    <w:p w:rsidR="00064E69" w:rsidRDefault="000C6999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064E69" w:rsidRDefault="000C6999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064E69">
        <w:tc>
          <w:tcPr>
            <w:tcW w:w="8800" w:type="dxa"/>
          </w:tcPr>
          <w:p w:rsidR="00064E69" w:rsidRDefault="000C6999">
            <w:r>
              <w:br/>
            </w:r>
            <w:r>
              <w:lastRenderedPageBreak/>
              <w:br/>
            </w:r>
            <w:r>
              <w:br/>
            </w:r>
            <w:r>
              <w:rPr>
                <w:b/>
              </w:rPr>
              <w:t>Du er nå ferdig med rapporteringen for de enkelte prosjektene. De følgende spørsmålene er knyttet til tiltaksmidlene generelt.</w:t>
            </w:r>
            <w:r>
              <w:t> </w:t>
            </w:r>
            <w:r>
              <w:br/>
            </w:r>
            <w:r>
              <w:br/>
            </w:r>
            <w:r>
              <w:br/>
              <w:t> </w:t>
            </w:r>
          </w:p>
        </w:tc>
      </w:tr>
    </w:tbl>
    <w:p w:rsidR="00064E69" w:rsidRDefault="000C6999">
      <w:r>
        <w:lastRenderedPageBreak/>
        <w:br/>
      </w:r>
    </w:p>
    <w:p w:rsidR="00064E69" w:rsidRDefault="000C6999">
      <w:pPr>
        <w:pStyle w:val="SurveyXactQuestionTitle"/>
      </w:pPr>
      <w:r>
        <w:t>19. Hvordan ble beslutningen om fordelingen av midler foretatt?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NAV-kontoret tok denne beslutningen, men diskuterte fordelingen med andre etater/instanser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NAV–kontoret tok denne beslutningen alene uten å diskutere dette med andre etater/instanser.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20. Hvordan følger NAV-kontoret opp prosjektet? 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Oppfølgingen gjøres av andre etater/instanser enn NAV-kontoret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NAV har dialog med andre etater/enheter som driver prosjektet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Evaluering via eget skjema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Rapportering og erfaringsutveksling i arbeidsgruppen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Tett oppfølging av deltakere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Samtale/ evalueringsmøter med deltakere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Hjemmebesøk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Tverrfaglig samarbeidsmøter/oppfølgingsmøter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Annet (spesifiser):</w:t>
      </w:r>
      <w:r>
        <w:tab/>
        <w:t>_____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Kan ikke svare på dette/Vet ikke hvordan NAV følger opp tiltakene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 xml:space="preserve">21. Er de tiltakene som har fått midler i rapporteringsåret nye tiltak eller videreføring fra tidligere år?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Alle tiltakene er nye i rapporteringsåret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Noen av tiltakene er nye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Alle tiltakene er videreføringer fra tidligere år 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22. Har NAV-kontoret i løpet av rapporteringsåret samarbeidet med andre offentlige etater/instanser, frivillige organisasjoner, privat næringsliv eller andre partnere i forbindelse med bruken av midlene fra direktoratet?</w:t>
      </w:r>
      <w:r>
        <w:br/>
        <w:t> 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Har samarbeidet med andre offentlige etater/instanser i samme kommune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Har samarbeidet med offentlige etater/instanser i andre kommuner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Har samarbeidet med frivillige organisasjoner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Andre samarbeidspartnere/privat næringsliv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Har ikke samarbeidet med andre 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23. Hvilke offentlige virksomheter i samme kommune har dere samarbeidet med i rapporteringsåret? Flere svar mulig.</w:t>
      </w:r>
      <w:r>
        <w:br/>
        <w:t> </w:t>
      </w:r>
      <w:r>
        <w:br/>
      </w:r>
      <w:r>
        <w:br/>
        <w:t> 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Barnevern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Skole/ Barnehage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Helsestasjon/Lege/ psykisk helse/rustjeneste, helsepersonale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Kultur- fritidsetaten/ bibliotek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Innvandrer- /Flyktningetjeneste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Tolketjeneste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Helse- og omsorgstjeneste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Boligtjeneste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Lag og foreninger/Idrettsservice/friluftsråd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Utekontakt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Annet (spesifiser):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24. Hva har samarbeidet med offentlige virksomheter i samme kommune bestått av? Flere svar mulig. 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Planlegging av tiltakene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Fordeling av midler/budsjettering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Rekruttering/utvelgelse av brukere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Gjennomføring av aktiviteter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Utveksling av erfaringer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Styring av prosjektet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Kompetanseheving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Rapportering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Annet (spesifiser):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25. Hvilke offentlige instanser i andre kommuner har dere samarbeidet med?  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NAV-kontor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Barnevern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Skole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Barnehage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Helsestasjon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Kultur- og fritidsetat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lastRenderedPageBreak/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Oppfølgingstjenesten (fylkeskommunen)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Innvandrer- og flyktningetjeneste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Annet (spesifiser): 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26. Hva har samarbeidet med offentlige virksomheter i andre kommuner bestått i? 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Planlegging av tiltakene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Fordeling av midler/budsjettering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Rekruttering/utvelgelse av brukere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Gjennomføring av aktiviteter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Utveksling av erfaringer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Styring av prosjektet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Kompetanseheving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Rapportering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Annet (spesifiser): 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27. Hvilke frivillige organisasjoner har dere samarbeidet</w:t>
      </w:r>
      <w:r>
        <w:br/>
        <w:t>med?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Humanitære organisasjoner som Røde kors/ Norsk folkehjelp/Redd Barna /Kirkens Bymisjon/Lions/Kiwanis/Frelsesarmeen (Fretex)/ Norske kvinners sanitetsforening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Idrettsforeninger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Friluftsorganisasjoner som Speiderbevegelsen, Turistforeningen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Andre barne- og ungdomsorganisasjoner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Frivillighetssentralen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Annet (spesifiser): 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28. Hva har samarbeidet med frivillige organisasjoner bestått i? 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Planlegging av tiltakene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Fordeling av midler/budsjettering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Rekruttering/utvelgelse av brukere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Gjennomføring av aktiviteter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Utveksling av erfaringer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Styring av prosjektet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Kompetanseheving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Rapportering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Annet (spesifiser):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29. Hvilke andre virksomheter (for eksempel privat næringsliv) har dere samarbeidet med? 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30. Hva har samarbeidet med privat næringsliv eller andre partnere bestått i?</w:t>
      </w:r>
      <w:r>
        <w:br/>
        <w:t> 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31. Ble målene for prosjektet nådd i 2018?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Ja, men ikke alle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32. Hvilke(t) mål ble nådd? Spesifiser: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33. Hva var eventuelt årsaken(e) til at målet/(-ene) ikke ble nådd?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Mangel på kvalifisert personell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Mangel på økonomiske eller materielle ressurser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Organisasjonsmessige problemer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Dårlig respons fra brukere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Annet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34. Har tiltakene nådd de målgruppene man hadde til hensikt å nå?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alle tiltakene nådde sine målgrupper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tiltakene nådde i stor grad sine målgrupper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tiltakene nådde bare til en viss grad sine målgrupper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ingen av prosjektene/tiltakene nådde sine målgrupper 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35. Vil du si at brukerne (eller deres foresatte) har innflytelse på hvordan tiltakene i din kommune/bydel utformes?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brukerne har innflytelse på utformingen av alle tiltakene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brukerne har innflytelse på utformingen av noen av tiltakene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brukerne har generelt sett liten eller ingen innflytelse på utformingen av tiltakene 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36. Hvordan ble brukerne eller deres foresatte involvert i utformingen? 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Brukerne ble spurt før tiltaket ble planlagt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Brukerne var med på å utforme aktivitetene/tiltakene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Brukerne var med på å gjennomføre aktivitetene/tiltakene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Brukerne var med på å evaluere aktivitetene/tiltakene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37. Er det etablert noe system for tilbakemelding fra brukerne eller deres foresatte?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men vi har vurdert dette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38. Hva slags system for tilbakemelding fra brukerne (eller deres foresatte) har dere etablert?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Evalueringsskjema/spørreskjema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Muntlig evaluering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Kontinuerlig dialog med brukerne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Individuelle samtaler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Tilbakemeldinger i gruppen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Gjennom tverrfaglige samarbeidsmøter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39. Er prosjektet forankret i en kommunal plan eller strategi?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prosjektet er forankret i en plan/strategi som er politisk vedtatt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prosjektet er forankret i en plan/strategi som er til diskusjon blant kommunens politikere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prosjektet er ikke forankret i en kommunal plan eller strategi </w:t>
      </w:r>
    </w:p>
    <w:p w:rsidR="00064E69" w:rsidRDefault="000C6999">
      <w:r>
        <w:lastRenderedPageBreak/>
        <w:br/>
      </w:r>
    </w:p>
    <w:p w:rsidR="00064E69" w:rsidRDefault="000C6999">
      <w:pPr>
        <w:pStyle w:val="SurveyXactQuestionTitle"/>
      </w:pPr>
      <w:r>
        <w:t>40. Hvordan er prosjektet forankret hos ledelsen i kommunen?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41. I hvilke(n) plan(er) eller strategier i kommunen er arbeidet forankret?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Strategisk plan for NAV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Økonomiplanen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Egen fattigdomsplan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Folkehelseplan/ Helse- og omsorgsplan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Ruspolitisk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Boligsosial handlingsplan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Strategisk plan for oppvekst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Annen plan (Spesifiser): 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42. Inngår noen av de tidligere tiltakene som har fått støtte fra Arbeids- og velferdsdirektoratet nå i det generelle tilbudet fra kommunen?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flere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Ja, noen få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Nei, ingen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Ikke aktuelt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lastRenderedPageBreak/>
        <w:t>43.Hva har din kommune/bydel videreført i vanlig drift fra tidligere prosjekter? Flere svar mulig.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Aktiviteter 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Organiseringen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Kompetanse/erfaringer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Metoder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Samarbeidsformer</w:t>
      </w:r>
    </w:p>
    <w:p w:rsidR="00064E69" w:rsidRDefault="000C6999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Annet (spesifiser): </w:t>
      </w:r>
      <w:r>
        <w:tab/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 xml:space="preserve">44. Har du noen kommentarer til bruken av tilskuddsmidlene fra Arbeids- og velferdsdirektoratet er det fint om du noterer det i feltet nedenfor. 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p w:rsidR="00064E69" w:rsidRDefault="000C6999">
      <w:pPr>
        <w:pStyle w:val="SurveyXactQuestionTitle"/>
      </w:pPr>
      <w:r>
        <w:t>45. Dersom du har noen kommentarer til dette rapporteringsskjemaet, kan du notere det i feltet nedenfor.</w:t>
      </w:r>
    </w:p>
    <w:p w:rsidR="00064E69" w:rsidRDefault="000C6999">
      <w:pPr>
        <w:pStyle w:val="SurveyXactOpenUnderline"/>
      </w:pPr>
      <w:r>
        <w:t>_____</w:t>
      </w:r>
    </w:p>
    <w:p w:rsidR="00064E69" w:rsidRDefault="000C6999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064E69">
        <w:tc>
          <w:tcPr>
            <w:tcW w:w="8800" w:type="dxa"/>
          </w:tcPr>
          <w:p w:rsidR="0054430B" w:rsidRDefault="000C6999">
            <w:r>
              <w:t>Takk for at du har gjennomført undersøkelsen.</w:t>
            </w:r>
          </w:p>
          <w:p w:rsidR="0054430B" w:rsidRDefault="0054430B" w:rsidP="0054430B">
            <w:r>
              <w:t>Fylkesmannen i ditt fylke vil få kopi av besvarelsen.</w:t>
            </w:r>
          </w:p>
          <w:p w:rsidR="00064E69" w:rsidRDefault="0054430B" w:rsidP="0054430B">
            <w:r>
              <w:t>Svarene vil blant annet bli anvendt i en årlig rapport på aggregert nivå.</w:t>
            </w:r>
            <w:r w:rsidR="000C6999">
              <w:br/>
              <w:t>Trykk på skriverikonet nedenfor og </w:t>
            </w:r>
            <w:r w:rsidR="000C6999">
              <w:rPr>
                <w:b/>
              </w:rPr>
              <w:t>skriv ut svarene dine</w:t>
            </w:r>
            <w:r w:rsidR="000C6999">
              <w:t> dersom du ønsker en kopi. </w:t>
            </w:r>
            <w:r w:rsidR="000C6999">
              <w:br/>
            </w:r>
            <w:r w:rsidR="000C6999">
              <w:rPr>
                <w:b/>
              </w:rPr>
              <w:t xml:space="preserve"> For å </w:t>
            </w:r>
            <w:r w:rsidR="000C6999">
              <w:rPr>
                <w:b/>
                <w:u w:val="single"/>
              </w:rPr>
              <w:t>sende</w:t>
            </w:r>
            <w:r w:rsidR="000C6999">
              <w:rPr>
                <w:b/>
              </w:rPr>
              <w:t xml:space="preserve"> svarene dine, vennligst klikk på </w:t>
            </w:r>
            <w:r w:rsidR="000C6999">
              <w:rPr>
                <w:b/>
                <w:u w:val="single"/>
              </w:rPr>
              <w:t>"avslutt"</w:t>
            </w:r>
            <w:r w:rsidR="000C6999">
              <w:rPr>
                <w:b/>
              </w:rPr>
              <w:t xml:space="preserve"> nedenfor.</w:t>
            </w:r>
            <w:r w:rsidR="000C6999">
              <w:t> </w:t>
            </w:r>
            <w:r w:rsidR="000C6999">
              <w:br/>
              <w:t> </w:t>
            </w:r>
            <w:r w:rsidR="000C6999">
              <w:br/>
            </w:r>
            <w:r w:rsidR="000C6999">
              <w:br/>
            </w:r>
            <w:r w:rsidR="000C6999">
              <w:lastRenderedPageBreak/>
              <w:t> </w:t>
            </w:r>
            <w:r w:rsidR="00125E7B">
              <w:rPr>
                <w:noProof/>
              </w:rPr>
              <w:drawing>
                <wp:inline distT="0" distB="0" distL="0" distR="0">
                  <wp:extent cx="55880" cy="55880"/>
                  <wp:effectExtent l="0" t="0" r="1270" b="1270"/>
                  <wp:docPr id="1" name="Bild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55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4E69" w:rsidRDefault="000C6999">
      <w:r>
        <w:lastRenderedPageBreak/>
        <w:br/>
      </w:r>
    </w:p>
    <w:sectPr w:rsidR="00064E69" w:rsidSect="00040B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9E4" w:rsidRDefault="00E049E4" w:rsidP="00DD4EC0">
      <w:pPr>
        <w:spacing w:line="240" w:lineRule="auto"/>
      </w:pPr>
      <w:r>
        <w:separator/>
      </w:r>
    </w:p>
  </w:endnote>
  <w:endnote w:type="continuationSeparator" w:id="0">
    <w:p w:rsidR="00E049E4" w:rsidRDefault="00E049E4" w:rsidP="00DD4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DD4EC0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DD4EC0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DD4EC0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9E4" w:rsidRDefault="00E049E4" w:rsidP="00DD4EC0">
      <w:pPr>
        <w:spacing w:line="240" w:lineRule="auto"/>
      </w:pPr>
      <w:r>
        <w:separator/>
      </w:r>
    </w:p>
  </w:footnote>
  <w:footnote w:type="continuationSeparator" w:id="0">
    <w:p w:rsidR="00E049E4" w:rsidRDefault="00E049E4" w:rsidP="00DD4E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4C75CA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41490" o:spid="_x0000_s2053" type="#_x0000_t136" style="position:absolute;margin-left:0;margin-top:0;width:399.7pt;height:239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KLAD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4C75CA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41491" o:spid="_x0000_s2054" type="#_x0000_t136" style="position:absolute;margin-left:0;margin-top:0;width:399.7pt;height:239.8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KLAD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C0" w:rsidRDefault="004C75CA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41489" o:spid="_x0000_s2052" type="#_x0000_t136" style="position:absolute;margin-left:0;margin-top:0;width:399.7pt;height:239.8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KLAD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hybridMultilevel"/>
    <w:tmpl w:val="80FE1754"/>
    <w:lvl w:ilvl="0" w:tplc="04090001">
      <w:start w:val="1"/>
      <w:numFmt w:val="bullet"/>
      <w:lvlText w:val="°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°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°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°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°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°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9FA6437C">
      <w:numFmt w:val="decimal"/>
      <w:lvlText w:val=""/>
      <w:lvlJc w:val="left"/>
    </w:lvl>
    <w:lvl w:ilvl="7" w:tplc="3A7E46B4">
      <w:numFmt w:val="decimal"/>
      <w:lvlText w:val=""/>
      <w:lvlJc w:val="left"/>
    </w:lvl>
    <w:lvl w:ilvl="8" w:tplc="D8049428">
      <w:numFmt w:val="decimal"/>
      <w:lvlText w:val=""/>
      <w:lvlJc w:val="left"/>
    </w:lvl>
  </w:abstractNum>
  <w:abstractNum w:abstractNumId="1">
    <w:nsid w:val="1EF83DF6"/>
    <w:multiLevelType w:val="hybridMultilevel"/>
    <w:tmpl w:val="6B5641C8"/>
    <w:lvl w:ilvl="0" w:tplc="04090003">
      <w:start w:val="1"/>
      <w:numFmt w:val="bullet"/>
      <w:lvlText w:val=" 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3">
      <w:start w:val="1"/>
      <w:numFmt w:val="bullet"/>
      <w:lvlText w:val=" 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3">
      <w:start w:val="1"/>
      <w:numFmt w:val="bullet"/>
      <w:lvlText w:val=" 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3">
      <w:start w:val="1"/>
      <w:numFmt w:val="bullet"/>
      <w:lvlText w:val=" 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3">
      <w:start w:val="1"/>
      <w:numFmt w:val="bullet"/>
      <w:lvlText w:val=" 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3">
      <w:start w:val="1"/>
      <w:numFmt w:val="bullet"/>
      <w:lvlText w:val=" 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2A2AD13A">
      <w:numFmt w:val="decimal"/>
      <w:lvlText w:val=""/>
      <w:lvlJc w:val="left"/>
    </w:lvl>
    <w:lvl w:ilvl="7" w:tplc="3A64818C">
      <w:numFmt w:val="decimal"/>
      <w:lvlText w:val=""/>
      <w:lvlJc w:val="left"/>
    </w:lvl>
    <w:lvl w:ilvl="8" w:tplc="39528586">
      <w:numFmt w:val="decimal"/>
      <w:lvlText w:val=""/>
      <w:lvlJc w:val="left"/>
    </w:lvl>
  </w:abstractNum>
  <w:abstractNum w:abstractNumId="2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91029EFA">
      <w:numFmt w:val="decimal"/>
      <w:lvlText w:val=""/>
      <w:lvlJc w:val="left"/>
    </w:lvl>
    <w:lvl w:ilvl="7" w:tplc="797C256E">
      <w:numFmt w:val="decimal"/>
      <w:lvlText w:val=""/>
      <w:lvlJc w:val="left"/>
    </w:lvl>
    <w:lvl w:ilvl="8" w:tplc="63BA4E40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mirrorMargins/>
  <w:defaultTabStop w:val="708"/>
  <w:hyphenationZone w:val="425"/>
  <w:evenAndOddHeaders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E69"/>
    <w:rsid w:val="00040BA6"/>
    <w:rsid w:val="00064E69"/>
    <w:rsid w:val="000C6999"/>
    <w:rsid w:val="00125E7B"/>
    <w:rsid w:val="004C75CA"/>
    <w:rsid w:val="0054430B"/>
    <w:rsid w:val="00DD4EC0"/>
    <w:rsid w:val="00E0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Verdana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64E69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064E69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efaultCharacterStyle">
    <w:name w:val="Default Character Style"/>
    <w:rsid w:val="00064E69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064E69"/>
    <w:rPr>
      <w:sz w:val="24"/>
    </w:rPr>
  </w:style>
  <w:style w:type="character" w:customStyle="1" w:styleId="SurveyXactClosedVerticalChoiceValue">
    <w:name w:val="SurveyXact Closed Vertical Choice Value"/>
    <w:rsid w:val="00064E69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064E69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064E69"/>
  </w:style>
  <w:style w:type="paragraph" w:customStyle="1" w:styleId="SurveyXactClosedVerticalChoices">
    <w:name w:val="SurveyXact Closed Vertical Choices"/>
    <w:basedOn w:val="Normal"/>
    <w:next w:val="Normal"/>
    <w:rsid w:val="00064E69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064E69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064E69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064E69"/>
  </w:style>
  <w:style w:type="paragraph" w:customStyle="1" w:styleId="SurveyXactBatteryQuestionLine">
    <w:name w:val="SurveyXact Battery Question Line"/>
    <w:basedOn w:val="Normal"/>
    <w:rsid w:val="00064E69"/>
  </w:style>
  <w:style w:type="paragraph" w:customStyle="1" w:styleId="SurveyXactBatteryColumnHeading">
    <w:name w:val="SurveyXact Battery Column Heading"/>
    <w:basedOn w:val="Normal"/>
    <w:rsid w:val="00064E69"/>
    <w:pPr>
      <w:jc w:val="center"/>
    </w:pPr>
  </w:style>
  <w:style w:type="table" w:customStyle="1" w:styleId="SurveyXactBatteryTable">
    <w:name w:val="SurveyXact Battery Table"/>
    <w:rsid w:val="00064E69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  <w:style w:type="paragraph" w:styleId="Topptekst">
    <w:name w:val="header"/>
    <w:basedOn w:val="Normal"/>
    <w:link w:val="TopptekstTegn"/>
    <w:rsid w:val="00DD4EC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DD4EC0"/>
    <w:rPr>
      <w:rFonts w:ascii="Arial Unicode MS" w:hAnsi="Arial Unicode MS"/>
      <w:sz w:val="22"/>
    </w:rPr>
  </w:style>
  <w:style w:type="paragraph" w:styleId="Bunntekst">
    <w:name w:val="footer"/>
    <w:basedOn w:val="Normal"/>
    <w:link w:val="BunntekstTegn"/>
    <w:rsid w:val="00DD4EC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DD4EC0"/>
    <w:rPr>
      <w:rFonts w:ascii="Arial Unicode MS" w:hAnsi="Arial Unicode M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Verdana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64E69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064E69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efaultCharacterStyle">
    <w:name w:val="Default Character Style"/>
    <w:rsid w:val="00064E69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064E69"/>
    <w:rPr>
      <w:sz w:val="24"/>
    </w:rPr>
  </w:style>
  <w:style w:type="character" w:customStyle="1" w:styleId="SurveyXactClosedVerticalChoiceValue">
    <w:name w:val="SurveyXact Closed Vertical Choice Value"/>
    <w:rsid w:val="00064E69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064E69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064E69"/>
  </w:style>
  <w:style w:type="paragraph" w:customStyle="1" w:styleId="SurveyXactClosedVerticalChoices">
    <w:name w:val="SurveyXact Closed Vertical Choices"/>
    <w:basedOn w:val="Normal"/>
    <w:next w:val="Normal"/>
    <w:rsid w:val="00064E69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064E69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064E69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064E69"/>
  </w:style>
  <w:style w:type="paragraph" w:customStyle="1" w:styleId="SurveyXactBatteryQuestionLine">
    <w:name w:val="SurveyXact Battery Question Line"/>
    <w:basedOn w:val="Normal"/>
    <w:rsid w:val="00064E69"/>
  </w:style>
  <w:style w:type="paragraph" w:customStyle="1" w:styleId="SurveyXactBatteryColumnHeading">
    <w:name w:val="SurveyXact Battery Column Heading"/>
    <w:basedOn w:val="Normal"/>
    <w:rsid w:val="00064E69"/>
    <w:pPr>
      <w:jc w:val="center"/>
    </w:pPr>
  </w:style>
  <w:style w:type="table" w:customStyle="1" w:styleId="SurveyXactBatteryTable">
    <w:name w:val="SurveyXact Battery Table"/>
    <w:rsid w:val="00064E69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  <w:style w:type="paragraph" w:styleId="Topptekst">
    <w:name w:val="header"/>
    <w:basedOn w:val="Normal"/>
    <w:link w:val="TopptekstTegn"/>
    <w:rsid w:val="00DD4EC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DD4EC0"/>
    <w:rPr>
      <w:rFonts w:ascii="Arial Unicode MS" w:hAnsi="Arial Unicode MS"/>
      <w:sz w:val="22"/>
    </w:rPr>
  </w:style>
  <w:style w:type="paragraph" w:styleId="Bunntekst">
    <w:name w:val="footer"/>
    <w:basedOn w:val="Normal"/>
    <w:link w:val="BunntekstTegn"/>
    <w:rsid w:val="00DD4EC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DD4EC0"/>
    <w:rPr>
      <w:rFonts w:ascii="Arial Unicode MS" w:hAnsi="Arial Unicode M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9F6F7CA3</Template>
  <TotalTime>1</TotalTime>
  <Pages>46</Pages>
  <Words>3116</Words>
  <Characters>16520</Characters>
  <Application>Microsoft Office Word</Application>
  <DocSecurity>4</DocSecurity>
  <Lines>137</Lines>
  <Paragraphs>39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Lund, Jan-Markus</dc:creator>
  <cp:lastModifiedBy>Lund, Jan-Markus</cp:lastModifiedBy>
  <cp:revision>2</cp:revision>
  <dcterms:created xsi:type="dcterms:W3CDTF">2019-01-04T09:08:00Z</dcterms:created>
  <dcterms:modified xsi:type="dcterms:W3CDTF">2019-01-04T09:08:00Z</dcterms:modified>
</cp:coreProperties>
</file>